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1611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"/>
        <w:gridCol w:w="2475"/>
        <w:gridCol w:w="3948"/>
        <w:gridCol w:w="57"/>
        <w:gridCol w:w="568"/>
        <w:gridCol w:w="2845"/>
        <w:gridCol w:w="344"/>
        <w:gridCol w:w="214"/>
        <w:gridCol w:w="283"/>
        <w:gridCol w:w="1048"/>
        <w:gridCol w:w="1774"/>
        <w:gridCol w:w="745"/>
        <w:gridCol w:w="20"/>
        <w:gridCol w:w="1759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7087" w:type="dxa"/>
            <w:gridSpan w:val="5"/>
            <w:shd w:val="clear" w:color="auto" w:fill="FDE5CC" w:themeFill="accent1" w:themeFillTint="33"/>
          </w:tcPr>
          <w:p>
            <w:pPr>
              <w:pStyle w:val="2"/>
              <w:jc w:val="center"/>
              <w:rPr>
                <w:b/>
                <w:color w:val="30243C" w:themeColor="accent5" w:themeShade="80"/>
                <w:sz w:val="52"/>
                <w:szCs w:val="52"/>
              </w:rPr>
            </w:pPr>
            <w:r>
              <w:rPr>
                <w:b/>
                <w:color w:val="30243C" w:themeColor="accent5" w:themeShade="80"/>
                <w:sz w:val="52"/>
                <w:szCs w:val="52"/>
              </w:rPr>
              <w:t>UCC Summer school 2017</w:t>
            </w:r>
          </w:p>
        </w:tc>
        <w:tc>
          <w:tcPr>
            <w:tcW w:w="9032" w:type="dxa"/>
            <w:gridSpan w:val="9"/>
            <w:vMerge w:val="restart"/>
          </w:tcPr>
          <w:p>
            <w:pPr>
              <w:spacing w:after="0"/>
              <w:ind w:left="0"/>
              <w:rPr>
                <w:b/>
                <w:color w:val="30243C" w:themeColor="accent5" w:themeShade="80"/>
                <w:sz w:val="52"/>
                <w:szCs w:val="52"/>
              </w:rPr>
            </w:pPr>
            <w:r>
              <w:rPr>
                <w:b/>
                <w:color w:val="30243C" w:themeColor="accent5" w:themeShade="80"/>
                <w:sz w:val="52"/>
                <w:szCs w:val="52"/>
                <w:lang w:val="en-GB" w:eastAsia="en-GB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2967355</wp:posOffset>
                  </wp:positionH>
                  <wp:positionV relativeFrom="margin">
                    <wp:posOffset>0</wp:posOffset>
                  </wp:positionV>
                  <wp:extent cx="1675765" cy="2068195"/>
                  <wp:effectExtent l="0" t="0" r="635" b="8255"/>
                  <wp:wrapSquare wrapText="bothSides"/>
                  <wp:docPr id="6" name="Content Placeholder 3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ontent Placeholder 3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7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765" cy="206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GB" w:eastAsia="en-GB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76835</wp:posOffset>
                  </wp:positionH>
                  <wp:positionV relativeFrom="margin">
                    <wp:posOffset>4000500</wp:posOffset>
                  </wp:positionV>
                  <wp:extent cx="2818130" cy="2059940"/>
                  <wp:effectExtent l="0" t="0" r="1270" b="0"/>
                  <wp:wrapSquare wrapText="bothSides"/>
                  <wp:docPr id="8" name="Picture 8" descr="ta-conference-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ta-conference-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8130" cy="205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color w:val="30243C" w:themeColor="accent5" w:themeShade="80"/>
                <w:sz w:val="32"/>
                <w:szCs w:val="32"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77470</wp:posOffset>
                  </wp:positionH>
                  <wp:positionV relativeFrom="margin">
                    <wp:posOffset>0</wp:posOffset>
                  </wp:positionV>
                  <wp:extent cx="2818130" cy="3926840"/>
                  <wp:effectExtent l="0" t="0" r="1270" b="0"/>
                  <wp:wrapSquare wrapText="bothSides"/>
                  <wp:docPr id="4" name="Picture 4" descr="C:\Users\zriedlova\Desktop\1909754_10208570220513188_3662495681232514728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C:\Users\zriedlova\Desktop\1909754_10208570220513188_3662495681232514728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8130" cy="392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color w:val="30243C" w:themeColor="accent5" w:themeShade="80"/>
                <w:sz w:val="52"/>
                <w:szCs w:val="52"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2962910</wp:posOffset>
                  </wp:positionH>
                  <wp:positionV relativeFrom="margin">
                    <wp:posOffset>2135505</wp:posOffset>
                  </wp:positionV>
                  <wp:extent cx="1675765" cy="3926840"/>
                  <wp:effectExtent l="0" t="0" r="635" b="0"/>
                  <wp:wrapSquare wrapText="bothSides"/>
                  <wp:docPr id="10" name="Content Placeholder 3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Content Placeholder 3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765" cy="392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7087" w:type="dxa"/>
            <w:gridSpan w:val="5"/>
          </w:tcPr>
          <w:sdt>
            <w:sdtPr>
              <w:rPr>
                <w:color w:val="30243C" w:themeColor="accent5" w:themeShade="80"/>
              </w:rPr>
              <w:id w:val="981575614"/>
              <w:placeholder>
                <w:docPart w:val="DEDB04002F294A49B1F9A4D9B1E05F84"/>
              </w:placeholder>
              <w15:appearance w15:val="hidden"/>
            </w:sdtPr>
            <w:sdtEndPr>
              <w:rPr>
                <w:color w:val="30243C" w:themeColor="accent5" w:themeShade="80"/>
              </w:rPr>
            </w:sdtEndPr>
            <w:sdtContent>
              <w:p>
                <w:pPr>
                  <w:spacing w:after="0"/>
                  <w:ind w:left="0"/>
                  <w:rPr>
                    <w:color w:val="30243C" w:themeColor="accent5" w:themeShade="80"/>
                    <w:sz w:val="2"/>
                    <w:szCs w:val="2"/>
                    <w:lang w:val="en-GB" w:eastAsia="en-GB"/>
                  </w:rPr>
                </w:pPr>
                <w:r>
                  <w:rPr>
                    <w:color w:val="30243C" w:themeColor="accent5" w:themeShade="80"/>
                  </w:rPr>
                  <w:t xml:space="preserve">  </w:t>
                </w:r>
              </w:p>
              <w:tbl>
                <w:tblPr>
                  <w:tblStyle w:val="16"/>
                  <w:tblW w:w="7397" w:type="dxa"/>
                  <w:tblInd w:w="0" w:type="dxa"/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2694"/>
                  <w:gridCol w:w="4703"/>
                </w:tblGrid>
                <w:tr>
                  <w:tblPrEx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sdt>
                    <w:sdtPr>
                      <w:rPr>
                        <w:color w:val="30243C" w:themeColor="accent5" w:themeShade="80"/>
                        <w:sz w:val="32"/>
                        <w:szCs w:val="32"/>
                      </w:rPr>
                      <w:id w:val="1908573039"/>
                      <w:placeholder>
                        <w:docPart w:val="2BE743531CF04096B0148A51CD42A787"/>
                      </w:placeholder>
                      <w15:appearance w15:val="hidden"/>
                    </w:sdtPr>
                    <w:sdtEndPr>
                      <w:rPr>
                        <w:color w:val="30243C" w:themeColor="accent5" w:themeShade="80"/>
                        <w:sz w:val="32"/>
                        <w:szCs w:val="32"/>
                      </w:rPr>
                    </w:sdtEndPr>
                    <w:sdtContent>
                      <w:tc>
                        <w:tcPr>
                          <w:tcW w:w="2694" w:type="dxa"/>
                          <w:tcBorders>
                            <w:bottom w:val="single" w:color="auto" w:sz="4" w:space="0"/>
                          </w:tcBorders>
                          <w:shd w:val="clear" w:color="auto" w:fill="auto"/>
                        </w:tcPr>
                        <w:p>
                          <w:pPr>
                            <w:pStyle w:val="2"/>
                            <w:rPr>
                              <w:color w:val="30243C" w:themeColor="accent5" w:themeShade="80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30243C" w:themeColor="accent5" w:themeShade="80"/>
                              <w:sz w:val="32"/>
                              <w:szCs w:val="32"/>
                            </w:rPr>
                            <w:t xml:space="preserve">LENGTH </w:t>
                          </w:r>
                        </w:p>
                      </w:tc>
                    </w:sdtContent>
                  </w:sdt>
                  <w:sdt>
                    <w:sdtPr>
                      <w:rPr>
                        <w:color w:val="30243C" w:themeColor="accent5" w:themeShade="80"/>
                        <w:sz w:val="32"/>
                        <w:szCs w:val="32"/>
                      </w:rPr>
                      <w:id w:val="-1796053148"/>
                      <w:placeholder>
                        <w:docPart w:val="A2346695FD5A45649915C26519D46CB6"/>
                      </w:placeholder>
                      <w15:appearance w15:val="hidden"/>
                    </w:sdtPr>
                    <w:sdtEndPr>
                      <w:rPr>
                        <w:color w:val="30243C" w:themeColor="accent5" w:themeShade="80"/>
                        <w:sz w:val="32"/>
                        <w:szCs w:val="32"/>
                      </w:rPr>
                    </w:sdtEndPr>
                    <w:sdtContent>
                      <w:tc>
                        <w:tcPr>
                          <w:tcW w:w="4703" w:type="dxa"/>
                          <w:tcBorders>
                            <w:bottom w:val="single" w:color="auto" w:sz="4" w:space="0"/>
                          </w:tcBorders>
                          <w:shd w:val="clear" w:color="auto" w:fill="auto"/>
                        </w:tcPr>
                        <w:p>
                          <w:pPr>
                            <w:spacing w:after="0"/>
                            <w:rPr>
                              <w:color w:val="30243C" w:themeColor="accent5" w:themeShade="80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30243C" w:themeColor="accent5" w:themeShade="80"/>
                              <w:sz w:val="32"/>
                              <w:szCs w:val="32"/>
                            </w:rPr>
                            <w:t>3 weeks</w:t>
                          </w:r>
                        </w:p>
                      </w:tc>
                    </w:sdtContent>
                  </w:sdt>
                </w:tr>
                <w:tr>
                  <w:tblPrEx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c>
                    <w:tcPr>
                      <w:tcW w:w="2694" w:type="dxa"/>
                      <w:tcBorders>
                        <w:top w:val="single" w:color="auto" w:sz="4" w:space="0"/>
                        <w:bottom w:val="single" w:color="auto" w:sz="4" w:space="0"/>
                      </w:tcBorders>
                      <w:shd w:val="clear" w:color="auto" w:fill="auto"/>
                    </w:tcPr>
                    <w:p>
                      <w:pPr>
                        <w:pStyle w:val="2"/>
                        <w:ind w:left="0"/>
                        <w:rPr>
                          <w:color w:val="30243C" w:themeColor="accent5" w:themeShade="80"/>
                          <w:sz w:val="32"/>
                          <w:szCs w:val="32"/>
                        </w:rPr>
                      </w:pPr>
                      <w:r>
                        <w:rPr>
                          <w:color w:val="30243C" w:themeColor="accent5" w:themeShade="80"/>
                          <w:sz w:val="32"/>
                          <w:szCs w:val="32"/>
                        </w:rPr>
                        <w:t xml:space="preserve"> dates</w:t>
                      </w:r>
                    </w:p>
                  </w:tc>
                  <w:tc>
                    <w:tcPr>
                      <w:tcW w:w="4703" w:type="dxa"/>
                      <w:tcBorders>
                        <w:top w:val="single" w:color="auto" w:sz="4" w:space="0"/>
                        <w:bottom w:val="single" w:color="auto" w:sz="4" w:space="0"/>
                      </w:tcBorders>
                      <w:shd w:val="clear" w:color="auto" w:fill="auto"/>
                    </w:tcPr>
                    <w:p>
                      <w:pPr>
                        <w:spacing w:after="0"/>
                        <w:ind w:right="-32"/>
                        <w:rPr>
                          <w:color w:val="30243C" w:themeColor="accent5" w:themeShade="8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color w:val="30243C" w:themeColor="accent5" w:themeShade="80"/>
                          <w:sz w:val="32"/>
                          <w:szCs w:val="32"/>
                          <w:lang w:val="en-US" w:eastAsia="zh-CN"/>
                        </w:rPr>
                        <w:t>10</w:t>
                      </w:r>
                      <w:r>
                        <w:rPr>
                          <w:rFonts w:hint="eastAsia"/>
                          <w:color w:val="30243C" w:themeColor="accent5" w:themeShade="80"/>
                          <w:sz w:val="32"/>
                          <w:szCs w:val="32"/>
                          <w:vertAlign w:val="superscript"/>
                          <w:lang w:val="en-US" w:eastAsia="zh-CN"/>
                        </w:rPr>
                        <w:t>th</w:t>
                      </w:r>
                      <w:r>
                        <w:rPr>
                          <w:color w:val="30243C" w:themeColor="accent5" w:themeShade="80"/>
                          <w:sz w:val="32"/>
                          <w:szCs w:val="32"/>
                        </w:rPr>
                        <w:t xml:space="preserve"> July – </w:t>
                      </w:r>
                      <w:r>
                        <w:rPr>
                          <w:rFonts w:hint="eastAsia"/>
                          <w:color w:val="30243C" w:themeColor="accent5" w:themeShade="80"/>
                          <w:sz w:val="32"/>
                          <w:szCs w:val="32"/>
                          <w:lang w:val="en-US" w:eastAsia="zh-CN"/>
                        </w:rPr>
                        <w:t>31</w:t>
                      </w:r>
                      <w:r>
                        <w:rPr>
                          <w:rFonts w:hint="eastAsia"/>
                          <w:color w:val="30243C" w:themeColor="accent5" w:themeShade="80"/>
                          <w:sz w:val="32"/>
                          <w:szCs w:val="32"/>
                          <w:vertAlign w:val="superscript"/>
                          <w:lang w:val="en-US" w:eastAsia="zh-CN"/>
                        </w:rPr>
                        <w:t>st</w:t>
                      </w:r>
                      <w:r>
                        <w:rPr>
                          <w:color w:val="30243C" w:themeColor="accent5" w:themeShade="80"/>
                          <w:sz w:val="32"/>
                          <w:szCs w:val="32"/>
                        </w:rPr>
                        <w:t xml:space="preserve"> July 2017</w:t>
                      </w:r>
                    </w:p>
                  </w:tc>
                </w:tr>
                <w:tr>
                  <w:tblPrEx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sdt>
                    <w:sdtPr>
                      <w:rPr>
                        <w:color w:val="30243C" w:themeColor="accent5" w:themeShade="80"/>
                        <w:sz w:val="32"/>
                        <w:szCs w:val="32"/>
                      </w:rPr>
                      <w:id w:val="-1377539687"/>
                      <w:placeholder>
                        <w:docPart w:val="577E5241BE644E50B171B1EBB0B777AE"/>
                      </w:placeholder>
                      <w15:appearance w15:val="hidden"/>
                    </w:sdtPr>
                    <w:sdtEndPr>
                      <w:rPr>
                        <w:color w:val="30243C" w:themeColor="accent5" w:themeShade="80"/>
                        <w:sz w:val="32"/>
                        <w:szCs w:val="32"/>
                      </w:rPr>
                    </w:sdtEndPr>
                    <w:sdtContent>
                      <w:tc>
                        <w:tcPr>
                          <w:tcW w:w="2694" w:type="dxa"/>
                          <w:tcBorders>
                            <w:top w:val="single" w:color="auto" w:sz="4" w:space="0"/>
                            <w:bottom w:val="single" w:color="auto" w:sz="4" w:space="0"/>
                          </w:tcBorders>
                          <w:shd w:val="clear" w:color="auto" w:fill="auto"/>
                        </w:tcPr>
                        <w:p>
                          <w:pPr>
                            <w:pStyle w:val="2"/>
                            <w:rPr>
                              <w:color w:val="30243C" w:themeColor="accent5" w:themeShade="80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30243C" w:themeColor="accent5" w:themeShade="80"/>
                              <w:sz w:val="32"/>
                              <w:szCs w:val="32"/>
                            </w:rPr>
                            <w:t>objectives</w:t>
                          </w:r>
                        </w:p>
                      </w:tc>
                    </w:sdtContent>
                  </w:sdt>
                  <w:sdt>
                    <w:sdtPr>
                      <w:rPr>
                        <w:color w:val="30243C" w:themeColor="accent5" w:themeShade="80"/>
                        <w:sz w:val="32"/>
                        <w:szCs w:val="32"/>
                      </w:rPr>
                      <w:id w:val="1532694785"/>
                      <w:placeholder>
                        <w:docPart w:val="47B28ADACD23478C8D17426534882DA3"/>
                      </w:placeholder>
                      <w15:appearance w15:val="hidden"/>
                    </w:sdtPr>
                    <w:sdtEndPr>
                      <w:rPr>
                        <w:color w:val="30243C" w:themeColor="accent5" w:themeShade="80"/>
                        <w:sz w:val="32"/>
                        <w:szCs w:val="32"/>
                      </w:rPr>
                    </w:sdtEndPr>
                    <w:sdtContent>
                      <w:tc>
                        <w:tcPr>
                          <w:tcW w:w="4703" w:type="dxa"/>
                          <w:tcBorders>
                            <w:top w:val="single" w:color="auto" w:sz="4" w:space="0"/>
                            <w:bottom w:val="single" w:color="auto" w:sz="4" w:space="0"/>
                          </w:tcBorders>
                          <w:shd w:val="clear" w:color="auto" w:fill="auto"/>
                        </w:tcPr>
                        <w:p>
                          <w:pPr>
                            <w:spacing w:after="0"/>
                            <w:ind w:right="-33"/>
                            <w:rPr>
                              <w:color w:val="30243C" w:themeColor="accent5" w:themeShade="80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30243C" w:themeColor="accent5" w:themeShade="80"/>
                              <w:sz w:val="32"/>
                              <w:szCs w:val="32"/>
                            </w:rPr>
                            <w:t>Language Learning, Multicultural Experience, Study Experience</w:t>
                          </w:r>
                        </w:p>
                      </w:tc>
                    </w:sdtContent>
                  </w:sdt>
                </w:tr>
                <w:tr>
                  <w:tblPrEx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1043" w:hRule="atLeast"/>
                  </w:trPr>
                  <w:tc>
                    <w:tcPr>
                      <w:tcW w:w="2694" w:type="dxa"/>
                      <w:tcBorders>
                        <w:top w:val="single" w:color="auto" w:sz="4" w:space="0"/>
                        <w:bottom w:val="single" w:color="auto" w:sz="4" w:space="0"/>
                      </w:tcBorders>
                      <w:shd w:val="clear" w:color="auto" w:fill="auto"/>
                    </w:tcPr>
                    <w:p>
                      <w:pPr>
                        <w:pStyle w:val="2"/>
                        <w:rPr>
                          <w:color w:val="30243C" w:themeColor="accent5" w:themeShade="80"/>
                          <w:sz w:val="32"/>
                          <w:szCs w:val="32"/>
                        </w:rPr>
                      </w:pPr>
                      <w:r>
                        <w:rPr>
                          <w:color w:val="30243C" w:themeColor="accent5" w:themeShade="80"/>
                          <w:sz w:val="32"/>
                          <w:szCs w:val="32"/>
                        </w:rPr>
                        <w:t>Price per StudEnT</w:t>
                      </w:r>
                    </w:p>
                    <w:p/>
                  </w:tc>
                  <w:sdt>
                    <w:sdtPr>
                      <w:rPr>
                        <w:color w:val="30243C" w:themeColor="accent5" w:themeShade="80"/>
                        <w:sz w:val="32"/>
                        <w:szCs w:val="32"/>
                      </w:rPr>
                      <w:id w:val="1107157860"/>
                      <w:placeholder>
                        <w:docPart w:val="35CCDF7A044E4336A12AD10C9395FFB3"/>
                      </w:placeholder>
                      <w15:appearance w15:val="hidden"/>
                    </w:sdtPr>
                    <w:sdtEndPr>
                      <w:rPr>
                        <w:color w:val="30243C" w:themeColor="accent5" w:themeShade="80"/>
                        <w:sz w:val="32"/>
                        <w:szCs w:val="32"/>
                      </w:rPr>
                    </w:sdtEndPr>
                    <w:sdtContent>
                      <w:tc>
                        <w:tcPr>
                          <w:tcW w:w="4703" w:type="dxa"/>
                          <w:tcBorders>
                            <w:top w:val="single" w:color="auto" w:sz="4" w:space="0"/>
                            <w:bottom w:val="single" w:color="auto" w:sz="4" w:space="0"/>
                          </w:tcBorders>
                          <w:shd w:val="clear" w:color="auto" w:fill="auto"/>
                        </w:tcPr>
                        <w:p>
                          <w:pPr>
                            <w:spacing w:after="0"/>
                            <w:rPr>
                              <w:color w:val="30243C" w:themeColor="accent5" w:themeShade="80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30243C" w:themeColor="accent5" w:themeShade="80"/>
                              <w:sz w:val="32"/>
                              <w:szCs w:val="32"/>
                            </w:rPr>
                            <w:t xml:space="preserve">€2,200 </w:t>
                          </w:r>
                        </w:p>
                      </w:tc>
                    </w:sdtContent>
                  </w:sdt>
                </w:tr>
              </w:tbl>
              <w:p>
                <w:pPr>
                  <w:spacing w:after="0"/>
                  <w:ind w:left="0"/>
                  <w:rPr>
                    <w:b/>
                    <w:color w:val="30243C" w:themeColor="accent5" w:themeShade="80"/>
                    <w:sz w:val="32"/>
                    <w:szCs w:val="32"/>
                  </w:rPr>
                </w:pPr>
              </w:p>
              <w:p>
                <w:pPr>
                  <w:spacing w:after="0"/>
                  <w:ind w:left="0"/>
                  <w:rPr>
                    <w:b/>
                    <w:color w:val="30243C" w:themeColor="accent5" w:themeShade="80"/>
                    <w:sz w:val="32"/>
                    <w:szCs w:val="32"/>
                  </w:rPr>
                </w:pPr>
                <w:r>
                  <w:rPr>
                    <w:color w:val="30243C" w:themeColor="accent5" w:themeShade="80"/>
                    <w:lang w:val="en-GB" w:eastAsia="en-GB"/>
                  </w:rPr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align>left</wp:align>
                      </wp:positionH>
                      <wp:positionV relativeFrom="margin">
                        <wp:align>top</wp:align>
                      </wp:positionV>
                      <wp:extent cx="4639310" cy="3469640"/>
                      <wp:effectExtent l="0" t="0" r="8890" b="0"/>
                      <wp:wrapSquare wrapText="bothSides"/>
                      <wp:docPr id="3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39310" cy="34696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w:r>
              </w:p>
            </w:sdtContent>
          </w:sdt>
        </w:tc>
        <w:tc>
          <w:tcPr>
            <w:tcW w:w="9032" w:type="dxa"/>
            <w:gridSpan w:val="9"/>
            <w:vMerge w:val="continue"/>
          </w:tcPr>
          <w:p>
            <w:pPr>
              <w:pStyle w:val="2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FDE5CC" w:themeFill="accent1" w:themeFillTint="33"/>
          </w:tcPr>
          <w:p>
            <w:pPr>
              <w:pStyle w:val="2"/>
              <w:rPr>
                <w:color w:val="30243C" w:themeColor="accent5" w:themeShade="80"/>
              </w:rPr>
            </w:pPr>
            <w:bookmarkStart w:id="0" w:name="_GoBack"/>
            <w:r>
              <w:rPr>
                <w:color w:val="30243C" w:themeColor="accent5" w:themeShade="80"/>
              </w:rPr>
              <w:t>Date</w:t>
            </w:r>
          </w:p>
        </w:tc>
        <w:tc>
          <w:tcPr>
            <w:tcW w:w="4005" w:type="dxa"/>
            <w:gridSpan w:val="2"/>
            <w:shd w:val="clear" w:color="auto" w:fill="C4E1F2" w:themeFill="accent3" w:themeFillTint="33"/>
          </w:tcPr>
          <w:p>
            <w:pPr>
              <w:pStyle w:val="2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morning </w:t>
            </w:r>
          </w:p>
        </w:tc>
        <w:tc>
          <w:tcPr>
            <w:tcW w:w="3971" w:type="dxa"/>
            <w:gridSpan w:val="4"/>
            <w:shd w:val="clear" w:color="auto" w:fill="D9EAD5" w:themeFill="accent4" w:themeFillTint="33"/>
          </w:tcPr>
          <w:p>
            <w:pPr>
              <w:pStyle w:val="2"/>
              <w:ind w:left="-116" w:firstLine="188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AFternoon </w:t>
            </w:r>
          </w:p>
        </w:tc>
        <w:tc>
          <w:tcPr>
            <w:tcW w:w="3850" w:type="dxa"/>
            <w:gridSpan w:val="4"/>
            <w:shd w:val="clear" w:color="auto" w:fill="DFD7E7" w:themeFill="accent5" w:themeFillTint="33"/>
          </w:tcPr>
          <w:p>
            <w:pPr>
              <w:pStyle w:val="2"/>
              <w:ind w:left="2147" w:hanging="2075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evening</w:t>
            </w:r>
          </w:p>
        </w:tc>
        <w:tc>
          <w:tcPr>
            <w:tcW w:w="20" w:type="dxa"/>
            <w:shd w:val="clear" w:color="auto" w:fill="F2CDD1" w:themeFill="accent2" w:themeFillTint="33"/>
          </w:tcPr>
          <w:p>
            <w:pPr>
              <w:pStyle w:val="2"/>
              <w:ind w:left="-2231" w:firstLine="2303"/>
              <w:rPr>
                <w:color w:val="30243C" w:themeColor="accent5" w:themeShade="80"/>
              </w:rPr>
            </w:pPr>
          </w:p>
        </w:tc>
      </w:tr>
      <w:bookmarkEnd w:id="0"/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sdt>
          <w:sdtPr>
            <w:rPr>
              <w:color w:val="30243C" w:themeColor="accent5" w:themeShade="80"/>
            </w:rPr>
            <w:id w:val="1430786076"/>
            <w:placeholder>
              <w:docPart w:val="861140056ED04D45B3D39F5FEB78D70C"/>
            </w:placeholder>
            <w15:appearance w15:val="hidden"/>
          </w:sdtPr>
          <w:sdtEndPr>
            <w:rPr>
              <w:color w:val="30243C" w:themeColor="accent5" w:themeShade="80"/>
            </w:rPr>
          </w:sdtEndPr>
          <w:sdtContent>
            <w:tc>
              <w:tcPr>
                <w:tcW w:w="2475" w:type="dxa"/>
                <w:shd w:val="clear" w:color="auto" w:fill="auto"/>
              </w:tcPr>
              <w:p>
                <w:pPr>
                  <w:spacing w:after="0"/>
                  <w:rPr>
                    <w:color w:val="30243C" w:themeColor="accent5" w:themeShade="80"/>
                  </w:rPr>
                </w:pPr>
                <w:r>
                  <w:rPr>
                    <w:color w:val="30243C" w:themeColor="accent5" w:themeShade="80"/>
                  </w:rPr>
                  <w:t>1</w:t>
                </w:r>
                <w:r>
                  <w:rPr>
                    <w:rFonts w:hint="eastAsia" w:eastAsia="MS Mincho"/>
                    <w:color w:val="30243C" w:themeColor="accent5" w:themeShade="80"/>
                    <w:lang w:val="en-US" w:eastAsia="ja-JP"/>
                  </w:rPr>
                  <w:t>0</w:t>
                </w:r>
                <w:r>
                  <w:rPr>
                    <w:color w:val="30243C" w:themeColor="accent5" w:themeShade="80"/>
                    <w:vertAlign w:val="superscript"/>
                  </w:rPr>
                  <w:t>th</w:t>
                </w:r>
                <w:r>
                  <w:rPr>
                    <w:color w:val="30243C" w:themeColor="accent5" w:themeShade="80"/>
                  </w:rPr>
                  <w:t xml:space="preserve"> July 2017, </w:t>
                </w:r>
                <w:r>
                  <w:rPr>
                    <w:rFonts w:hint="eastAsia" w:eastAsia="MS Mincho"/>
                    <w:color w:val="30243C" w:themeColor="accent5" w:themeShade="80"/>
                    <w:lang w:val="en-US" w:eastAsia="ja-JP"/>
                  </w:rPr>
                  <w:t>Mo</w:t>
                </w:r>
              </w:p>
            </w:tc>
          </w:sdtContent>
        </w:sdt>
        <w:sdt>
          <w:sdtPr>
            <w:rPr>
              <w:color w:val="F07F09" w:themeColor="accent1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Fill>
                <w14:solidFill>
                  <w14:schemeClr w14:val="accent1"/>
                </w14:solidFill>
              </w14:textFill>
            </w:rPr>
            <w:id w:val="945123369"/>
            <w:placeholder>
              <w:docPart w:val="88A9D7B1EE6B4AAA996220D629E4703E"/>
            </w:placeholder>
            <w15:appearance w15:val="hidden"/>
          </w:sdtPr>
          <w:sdtEndPr>
            <w:rPr>
              <w:color w:val="F07F09" w:themeColor="accent1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Fill>
                <w14:solidFill>
                  <w14:schemeClr w14:val="accent1"/>
                </w14:solidFill>
              </w14:textFill>
            </w:rPr>
          </w:sdtEndPr>
          <w:sdtContent>
            <w:tc>
              <w:tcPr>
                <w:tcW w:w="4005" w:type="dxa"/>
                <w:gridSpan w:val="2"/>
                <w:shd w:val="clear" w:color="auto" w:fill="auto"/>
              </w:tcPr>
              <w:p>
                <w:pPr>
                  <w:spacing w:after="0"/>
                  <w:rPr>
                    <w:color w:val="F07F09" w:themeColor="accent1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Fill>
                      <w14:solidFill>
                        <w14:schemeClr w14:val="accent1"/>
                      </w14:solidFill>
                    </w14:textFill>
                  </w:rPr>
                </w:pPr>
                <w:r>
                  <w:rPr>
                    <w:color w:val="F07F09" w:themeColor="accent1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Fill>
                      <w14:solidFill>
                        <w14:schemeClr w14:val="accent1"/>
                      </w14:solidFill>
                    </w14:textFill>
                  </w:rPr>
                  <w:t>Arrival (pick-up @ Cork Airport)</w:t>
                </w:r>
              </w:p>
            </w:tc>
          </w:sdtContent>
        </w:sdt>
        <w:sdt>
          <w:sdtPr>
            <w:rPr>
              <w:color w:val="F07F09" w:themeColor="accent1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Fill>
                <w14:solidFill>
                  <w14:schemeClr w14:val="accent1"/>
                </w14:solidFill>
              </w14:textFill>
            </w:rPr>
            <w:id w:val="1881362209"/>
            <w:placeholder>
              <w:docPart w:val="8FAD5C29F8FE49E195675FDF8812251B"/>
            </w:placeholder>
            <w15:appearance w15:val="hidden"/>
          </w:sdtPr>
          <w:sdtEndPr>
            <w:rPr>
              <w:color w:val="F07F09" w:themeColor="accent1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Fill>
                <w14:solidFill>
                  <w14:schemeClr w14:val="accent1"/>
                </w14:solidFill>
              </w14:textFill>
            </w:rPr>
          </w:sdtEndPr>
          <w:sdtContent>
            <w:tc>
              <w:tcPr>
                <w:tcW w:w="3971" w:type="dxa"/>
                <w:gridSpan w:val="4"/>
                <w:shd w:val="clear" w:color="auto" w:fill="auto"/>
              </w:tcPr>
              <w:p>
                <w:pPr>
                  <w:spacing w:after="0"/>
                  <w:rPr>
                    <w:color w:val="F07F09" w:themeColor="accent1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Fill>
                      <w14:solidFill>
                        <w14:schemeClr w14:val="accent1"/>
                      </w14:solidFill>
                    </w14:textFill>
                  </w:rPr>
                </w:pPr>
                <w:r>
                  <w:rPr>
                    <w:color w:val="F07F09" w:themeColor="accent1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Fill>
                      <w14:solidFill>
                        <w14:schemeClr w14:val="accent1"/>
                      </w14:solidFill>
                    </w14:textFill>
                  </w:rPr>
                  <w:t>Arrival (pick-up @ Cork Airport)</w:t>
                </w:r>
              </w:p>
            </w:tc>
          </w:sdtContent>
        </w:sdt>
        <w:sdt>
          <w:sdtPr>
            <w:rPr>
              <w:color w:val="F07F09" w:themeColor="accent1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Fill>
                <w14:solidFill>
                  <w14:schemeClr w14:val="accent1"/>
                </w14:solidFill>
              </w14:textFill>
            </w:rPr>
            <w:id w:val="-393738665"/>
            <w:placeholder>
              <w:docPart w:val="9FD04EA017824706B89B81A06871818E"/>
            </w:placeholder>
            <w15:appearance w15:val="hidden"/>
          </w:sdtPr>
          <w:sdtEndPr>
            <w:rPr>
              <w:color w:val="F07F09" w:themeColor="accent1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Fill>
                <w14:solidFill>
                  <w14:schemeClr w14:val="accent1"/>
                </w14:solidFill>
              </w14:textFill>
            </w:rPr>
          </w:sdtEndPr>
          <w:sdtContent>
            <w:tc>
              <w:tcPr>
                <w:tcW w:w="3850" w:type="dxa"/>
                <w:gridSpan w:val="4"/>
                <w:shd w:val="clear" w:color="auto" w:fill="auto"/>
              </w:tcPr>
              <w:p>
                <w:pPr>
                  <w:spacing w:after="0"/>
                  <w:rPr>
                    <w:color w:val="F07F09" w:themeColor="accent1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Fill>
                      <w14:solidFill>
                        <w14:schemeClr w14:val="accent1"/>
                      </w14:solidFill>
                    </w14:textFill>
                  </w:rPr>
                </w:pPr>
                <w:r>
                  <w:rPr>
                    <w:color w:val="F07F09" w:themeColor="accent1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Fill>
                      <w14:solidFill>
                        <w14:schemeClr w14:val="accent1"/>
                      </w14:solidFill>
                    </w14:textFill>
                  </w:rPr>
                  <w:t>Arrival (pick-up @ Cork Airport)</w:t>
                </w:r>
              </w:p>
            </w:tc>
          </w:sdtContent>
        </w:sdt>
        <w:tc>
          <w:tcPr>
            <w:tcW w:w="20" w:type="dxa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FDE5CC" w:themeFill="accent1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11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Tu</w:t>
            </w:r>
          </w:p>
        </w:tc>
        <w:tc>
          <w:tcPr>
            <w:tcW w:w="4005" w:type="dxa"/>
            <w:gridSpan w:val="2"/>
            <w:shd w:val="clear" w:color="auto" w:fill="C4E1F2" w:themeFill="accent3" w:themeFillTint="33"/>
          </w:tcPr>
          <w:p>
            <w:pPr>
              <w:spacing w:after="0"/>
              <w:ind w:left="141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- </w:t>
            </w:r>
          </w:p>
        </w:tc>
        <w:tc>
          <w:tcPr>
            <w:tcW w:w="3971" w:type="dxa"/>
            <w:gridSpan w:val="4"/>
            <w:shd w:val="clear" w:color="auto" w:fill="D9EAD5" w:themeFill="accent4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3850" w:type="dxa"/>
            <w:gridSpan w:val="4"/>
            <w:shd w:val="clear" w:color="auto" w:fill="DFD7E7" w:themeFill="accent5" w:themeFillTint="33"/>
          </w:tcPr>
          <w:p>
            <w:pPr>
              <w:spacing w:after="0"/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20" w:type="dxa"/>
            <w:shd w:val="clear" w:color="auto" w:fill="F2CDD1" w:themeFill="accent2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12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 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We</w:t>
            </w:r>
          </w:p>
        </w:tc>
        <w:tc>
          <w:tcPr>
            <w:tcW w:w="4005" w:type="dxa"/>
            <w:gridSpan w:val="2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English</w:t>
            </w:r>
          </w:p>
        </w:tc>
        <w:tc>
          <w:tcPr>
            <w:tcW w:w="3971" w:type="dxa"/>
            <w:gridSpan w:val="4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Campus Tour of UCC </w:t>
            </w:r>
          </w:p>
        </w:tc>
        <w:tc>
          <w:tcPr>
            <w:tcW w:w="3850" w:type="dxa"/>
            <w:gridSpan w:val="4"/>
            <w:shd w:val="clear" w:color="auto" w:fill="auto"/>
          </w:tcPr>
          <w:p>
            <w:pPr>
              <w:spacing w:after="0"/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Visit to Mardyke Arena </w:t>
            </w:r>
          </w:p>
        </w:tc>
        <w:tc>
          <w:tcPr>
            <w:tcW w:w="20" w:type="dxa"/>
            <w:shd w:val="clear" w:color="auto" w:fill="auto"/>
          </w:tcPr>
          <w:p>
            <w:pPr>
              <w:tabs>
                <w:tab w:val="left" w:pos="939"/>
              </w:tabs>
              <w:spacing w:after="0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FDE5CC" w:themeFill="accent1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13</w:t>
            </w:r>
            <w:r>
              <w:rPr>
                <w:color w:val="30243C" w:themeColor="accent5" w:themeShade="80"/>
              </w:rPr>
              <w:t>J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>uly 2017, T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h</w:t>
            </w:r>
          </w:p>
        </w:tc>
        <w:tc>
          <w:tcPr>
            <w:tcW w:w="4005" w:type="dxa"/>
            <w:gridSpan w:val="2"/>
            <w:shd w:val="clear" w:color="auto" w:fill="C4E1F2" w:themeFill="accent3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English</w:t>
            </w:r>
          </w:p>
        </w:tc>
        <w:tc>
          <w:tcPr>
            <w:tcW w:w="3971" w:type="dxa"/>
            <w:gridSpan w:val="4"/>
            <w:shd w:val="clear" w:color="auto" w:fill="D9EAD5" w:themeFill="accent4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Apple Site Visit </w:t>
            </w:r>
          </w:p>
        </w:tc>
        <w:tc>
          <w:tcPr>
            <w:tcW w:w="3850" w:type="dxa"/>
            <w:gridSpan w:val="4"/>
            <w:shd w:val="clear" w:color="auto" w:fill="DFD7E7" w:themeFill="accent5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20" w:type="dxa"/>
            <w:shd w:val="clear" w:color="auto" w:fill="F2CDD1" w:themeFill="accent2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402" w:hRule="atLeast"/>
        </w:trPr>
        <w:tc>
          <w:tcPr>
            <w:tcW w:w="2475" w:type="dxa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14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 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Fr</w:t>
            </w:r>
          </w:p>
        </w:tc>
        <w:tc>
          <w:tcPr>
            <w:tcW w:w="4005" w:type="dxa"/>
            <w:gridSpan w:val="2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English</w:t>
            </w:r>
          </w:p>
        </w:tc>
        <w:tc>
          <w:tcPr>
            <w:tcW w:w="3971" w:type="dxa"/>
            <w:gridSpan w:val="4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Spike Island </w:t>
            </w:r>
          </w:p>
        </w:tc>
        <w:tc>
          <w:tcPr>
            <w:tcW w:w="3850" w:type="dxa"/>
            <w:gridSpan w:val="4"/>
            <w:shd w:val="clear" w:color="auto" w:fill="auto"/>
          </w:tcPr>
          <w:p>
            <w:pPr>
              <w:spacing w:after="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20" w:type="dxa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FDE5CC" w:themeFill="accent1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15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 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Sa</w:t>
            </w:r>
          </w:p>
        </w:tc>
        <w:tc>
          <w:tcPr>
            <w:tcW w:w="4005" w:type="dxa"/>
            <w:gridSpan w:val="2"/>
            <w:shd w:val="clear" w:color="auto" w:fill="C4E1F2" w:themeFill="accent3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English </w:t>
            </w:r>
          </w:p>
        </w:tc>
        <w:tc>
          <w:tcPr>
            <w:tcW w:w="3971" w:type="dxa"/>
            <w:gridSpan w:val="4"/>
            <w:shd w:val="clear" w:color="auto" w:fill="D9EAD5" w:themeFill="accent4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>Guest Lecture (Government)</w:t>
            </w:r>
          </w:p>
        </w:tc>
        <w:tc>
          <w:tcPr>
            <w:tcW w:w="3850" w:type="dxa"/>
            <w:gridSpan w:val="4"/>
            <w:shd w:val="clear" w:color="auto" w:fill="DFD7E7" w:themeFill="accent5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Photo Walk &amp; Irish Music Night </w:t>
            </w:r>
          </w:p>
        </w:tc>
        <w:tc>
          <w:tcPr>
            <w:tcW w:w="20" w:type="dxa"/>
            <w:shd w:val="clear" w:color="auto" w:fill="F2CDD1" w:themeFill="accent2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494" w:hRule="atLeast"/>
        </w:trPr>
        <w:tc>
          <w:tcPr>
            <w:tcW w:w="2475" w:type="dxa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16</w:t>
            </w:r>
            <w:r>
              <w:rPr>
                <w:color w:val="30243C" w:themeColor="accent5" w:themeShade="80"/>
              </w:rPr>
              <w:t xml:space="preserve"> 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Su</w:t>
            </w:r>
          </w:p>
        </w:tc>
        <w:tc>
          <w:tcPr>
            <w:tcW w:w="4005" w:type="dxa"/>
            <w:gridSpan w:val="2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English</w:t>
            </w:r>
          </w:p>
        </w:tc>
        <w:tc>
          <w:tcPr>
            <w:tcW w:w="3971" w:type="dxa"/>
            <w:gridSpan w:val="4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3850" w:type="dxa"/>
            <w:gridSpan w:val="4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Table Quiz </w:t>
            </w:r>
          </w:p>
        </w:tc>
        <w:tc>
          <w:tcPr>
            <w:tcW w:w="20" w:type="dxa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FDE5CC" w:themeFill="accent1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17</w:t>
            </w:r>
            <w:r>
              <w:rPr>
                <w:color w:val="30243C" w:themeColor="accent5" w:themeShade="80"/>
              </w:rPr>
              <w:t xml:space="preserve"> 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July 2017, 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Mo</w:t>
            </w:r>
          </w:p>
        </w:tc>
        <w:tc>
          <w:tcPr>
            <w:tcW w:w="4005" w:type="dxa"/>
            <w:gridSpan w:val="2"/>
            <w:shd w:val="clear" w:color="auto" w:fill="C4E1F2" w:themeFill="accent3" w:themeFillTint="33"/>
          </w:tcPr>
          <w:p>
            <w:pPr>
              <w:tabs>
                <w:tab w:val="left" w:pos="939"/>
              </w:tabs>
              <w:spacing w:after="0"/>
              <w:ind w:left="141" w:hanging="141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  -</w:t>
            </w:r>
          </w:p>
        </w:tc>
        <w:tc>
          <w:tcPr>
            <w:tcW w:w="3971" w:type="dxa"/>
            <w:gridSpan w:val="4"/>
            <w:shd w:val="clear" w:color="auto" w:fill="D9EAD5" w:themeFill="accent4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3850" w:type="dxa"/>
            <w:gridSpan w:val="4"/>
            <w:shd w:val="clear" w:color="auto" w:fill="DFD7E7" w:themeFill="accent5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20" w:type="dxa"/>
            <w:shd w:val="clear" w:color="auto" w:fill="F2CDD1" w:themeFill="accent2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9" w:type="dxa"/>
          <w:wAfter w:w="1779" w:type="dxa"/>
          <w:trHeight w:val="349" w:hRule="atLeast"/>
        </w:trPr>
        <w:tc>
          <w:tcPr>
            <w:tcW w:w="2475" w:type="dxa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18</w:t>
            </w:r>
            <w:r>
              <w:rPr>
                <w:color w:val="30243C" w:themeColor="accent5" w:themeShade="80"/>
              </w:rPr>
              <w:t xml:space="preserve"> 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Tu</w:t>
            </w:r>
          </w:p>
        </w:tc>
        <w:tc>
          <w:tcPr>
            <w:tcW w:w="8259" w:type="dxa"/>
            <w:gridSpan w:val="7"/>
            <w:shd w:val="clear" w:color="auto" w:fill="auto"/>
          </w:tcPr>
          <w:p>
            <w:pPr>
              <w:tabs>
                <w:tab w:val="center" w:pos="3610"/>
                <w:tab w:val="left" w:pos="4425"/>
                <w:tab w:val="right" w:pos="7148"/>
              </w:tabs>
              <w:spacing w:after="0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Bus Tour to Moher Cliffs </w:t>
            </w: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ab/>
            </w:r>
            <w:r>
              <w:rPr>
                <w:color w:val="30243C" w:themeColor="accent5" w:themeShade="80"/>
              </w:rPr>
              <w:tab/>
            </w:r>
            <w:r>
              <w:rPr>
                <w:color w:val="30243C" w:themeColor="accent5" w:themeShade="80"/>
              </w:rPr>
              <w:t>-&gt;</w:t>
            </w:r>
            <w:r>
              <w:rPr>
                <w:color w:val="30243C" w:themeColor="accent5" w:themeShade="80"/>
              </w:rPr>
              <w:tab/>
            </w:r>
          </w:p>
        </w:tc>
        <w:tc>
          <w:tcPr>
            <w:tcW w:w="2822" w:type="dxa"/>
            <w:gridSpan w:val="2"/>
            <w:shd w:val="clear" w:color="auto" w:fill="auto"/>
          </w:tcPr>
          <w:p>
            <w:pPr>
              <w:spacing w:after="0"/>
              <w:ind w:left="-698" w:right="74"/>
              <w:jc w:val="center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       Arrival to Cork</w:t>
            </w:r>
          </w:p>
        </w:tc>
        <w:tc>
          <w:tcPr>
            <w:tcW w:w="745" w:type="dxa"/>
            <w:shd w:val="clear" w:color="auto" w:fill="auto"/>
          </w:tcPr>
          <w:p>
            <w:pPr>
              <w:spacing w:after="0"/>
              <w:ind w:right="698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FDE5CC" w:themeFill="accent1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19</w:t>
            </w:r>
            <w:r>
              <w:rPr>
                <w:color w:val="30243C" w:themeColor="accent5" w:themeShade="80"/>
              </w:rPr>
              <w:t xml:space="preserve"> 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>July 2017,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We</w:t>
            </w:r>
          </w:p>
        </w:tc>
        <w:tc>
          <w:tcPr>
            <w:tcW w:w="4005" w:type="dxa"/>
            <w:gridSpan w:val="2"/>
            <w:shd w:val="clear" w:color="auto" w:fill="C4E1F2" w:themeFill="accent3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English</w:t>
            </w:r>
          </w:p>
        </w:tc>
        <w:tc>
          <w:tcPr>
            <w:tcW w:w="3971" w:type="dxa"/>
            <w:gridSpan w:val="4"/>
            <w:shd w:val="clear" w:color="auto" w:fill="D9EAD5" w:themeFill="accent4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3850" w:type="dxa"/>
            <w:gridSpan w:val="4"/>
            <w:shd w:val="clear" w:color="auto" w:fill="DFD7E7" w:themeFill="accent5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Movie Night @ UCC </w:t>
            </w:r>
          </w:p>
        </w:tc>
        <w:tc>
          <w:tcPr>
            <w:tcW w:w="20" w:type="dxa"/>
            <w:shd w:val="clear" w:color="auto" w:fill="F2CDD1" w:themeFill="accent2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9" w:type="dxa"/>
          <w:wAfter w:w="1779" w:type="dxa"/>
          <w:trHeight w:val="349" w:hRule="atLeast"/>
        </w:trPr>
        <w:tc>
          <w:tcPr>
            <w:tcW w:w="2475" w:type="dxa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20</w:t>
            </w:r>
            <w:r>
              <w:rPr>
                <w:color w:val="30243C" w:themeColor="accent5" w:themeShade="80"/>
              </w:rPr>
              <w:t xml:space="preserve"> 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>July 2017, T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h</w:t>
            </w:r>
          </w:p>
        </w:tc>
        <w:tc>
          <w:tcPr>
            <w:tcW w:w="4005" w:type="dxa"/>
            <w:gridSpan w:val="2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English</w:t>
            </w:r>
          </w:p>
        </w:tc>
        <w:tc>
          <w:tcPr>
            <w:tcW w:w="7076" w:type="dxa"/>
            <w:gridSpan w:val="7"/>
            <w:shd w:val="clear" w:color="auto" w:fill="auto"/>
          </w:tcPr>
          <w:p>
            <w:pPr>
              <w:tabs>
                <w:tab w:val="center" w:pos="3256"/>
              </w:tabs>
              <w:spacing w:after="0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Tyndall Site Visit  </w:t>
            </w: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ab/>
            </w: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      </w:t>
            </w: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745" w:type="dxa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FDE5CC" w:themeFill="accent1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21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 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Fr</w:t>
            </w:r>
          </w:p>
        </w:tc>
        <w:tc>
          <w:tcPr>
            <w:tcW w:w="4005" w:type="dxa"/>
            <w:gridSpan w:val="2"/>
            <w:shd w:val="clear" w:color="auto" w:fill="C4E1F2" w:themeFill="accent3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English</w:t>
            </w:r>
          </w:p>
        </w:tc>
        <w:tc>
          <w:tcPr>
            <w:tcW w:w="3971" w:type="dxa"/>
            <w:gridSpan w:val="4"/>
            <w:shd w:val="clear" w:color="auto" w:fill="D9EAD5" w:themeFill="accent4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Blackrock Observatory </w:t>
            </w:r>
          </w:p>
        </w:tc>
        <w:tc>
          <w:tcPr>
            <w:tcW w:w="3850" w:type="dxa"/>
            <w:gridSpan w:val="4"/>
            <w:shd w:val="clear" w:color="auto" w:fill="DFD7E7" w:themeFill="accent5" w:themeFillTint="33"/>
          </w:tcPr>
          <w:p>
            <w:pPr>
              <w:spacing w:after="0"/>
              <w:ind w:left="151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Ceili, 7 pm @ Lough </w:t>
            </w:r>
          </w:p>
        </w:tc>
        <w:tc>
          <w:tcPr>
            <w:tcW w:w="20" w:type="dxa"/>
            <w:shd w:val="clear" w:color="auto" w:fill="F2CDD1" w:themeFill="accent2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22</w:t>
            </w:r>
            <w:r>
              <w:rPr>
                <w:color w:val="30243C" w:themeColor="accent5" w:themeShade="80"/>
              </w:rPr>
              <w:t xml:space="preserve"> 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Sa</w:t>
            </w:r>
          </w:p>
        </w:tc>
        <w:tc>
          <w:tcPr>
            <w:tcW w:w="4005" w:type="dxa"/>
            <w:gridSpan w:val="2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English </w:t>
            </w:r>
          </w:p>
        </w:tc>
        <w:tc>
          <w:tcPr>
            <w:tcW w:w="3971" w:type="dxa"/>
            <w:gridSpan w:val="4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Irish Food Guest Lecture </w:t>
            </w:r>
          </w:p>
        </w:tc>
        <w:tc>
          <w:tcPr>
            <w:tcW w:w="3850" w:type="dxa"/>
            <w:gridSpan w:val="4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Pulses of Tradition at Triskel </w:t>
            </w:r>
          </w:p>
        </w:tc>
        <w:tc>
          <w:tcPr>
            <w:tcW w:w="20" w:type="dxa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FDE5CC" w:themeFill="accent1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23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Su</w:t>
            </w:r>
          </w:p>
        </w:tc>
        <w:tc>
          <w:tcPr>
            <w:tcW w:w="4005" w:type="dxa"/>
            <w:gridSpan w:val="2"/>
            <w:shd w:val="clear" w:color="auto" w:fill="C4E1F2" w:themeFill="accent3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English</w:t>
            </w:r>
          </w:p>
        </w:tc>
        <w:tc>
          <w:tcPr>
            <w:tcW w:w="3971" w:type="dxa"/>
            <w:gridSpan w:val="4"/>
            <w:shd w:val="clear" w:color="auto" w:fill="D9EAD5" w:themeFill="accent4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3850" w:type="dxa"/>
            <w:gridSpan w:val="4"/>
            <w:shd w:val="clear" w:color="auto" w:fill="DFD7E7" w:themeFill="accent5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Dog Racing </w:t>
            </w:r>
          </w:p>
        </w:tc>
        <w:tc>
          <w:tcPr>
            <w:tcW w:w="20" w:type="dxa"/>
            <w:shd w:val="clear" w:color="auto" w:fill="F2CDD1" w:themeFill="accent2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24</w:t>
            </w:r>
            <w:r>
              <w:rPr>
                <w:color w:val="30243C" w:themeColor="accent5" w:themeShade="80"/>
              </w:rPr>
              <w:t>J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Mo</w:t>
            </w:r>
          </w:p>
        </w:tc>
        <w:tc>
          <w:tcPr>
            <w:tcW w:w="3948" w:type="dxa"/>
            <w:shd w:val="clear" w:color="auto" w:fill="auto"/>
          </w:tcPr>
          <w:p>
            <w:pPr>
              <w:tabs>
                <w:tab w:val="left" w:pos="720"/>
                <w:tab w:val="left" w:pos="4515"/>
              </w:tabs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3814" w:type="dxa"/>
            <w:gridSpan w:val="4"/>
            <w:shd w:val="clear" w:color="auto" w:fill="auto"/>
          </w:tcPr>
          <w:p>
            <w:pPr>
              <w:tabs>
                <w:tab w:val="left" w:pos="720"/>
                <w:tab w:val="left" w:pos="4515"/>
              </w:tabs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 -</w:t>
            </w:r>
          </w:p>
        </w:tc>
        <w:tc>
          <w:tcPr>
            <w:tcW w:w="4064" w:type="dxa"/>
            <w:gridSpan w:val="5"/>
            <w:shd w:val="clear" w:color="auto" w:fill="auto"/>
          </w:tcPr>
          <w:p>
            <w:pPr>
              <w:tabs>
                <w:tab w:val="left" w:pos="720"/>
                <w:tab w:val="left" w:pos="4515"/>
              </w:tabs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  -</w:t>
            </w:r>
          </w:p>
        </w:tc>
        <w:tc>
          <w:tcPr>
            <w:tcW w:w="20" w:type="dxa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FDE5CC" w:themeFill="accent1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25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Tu</w:t>
            </w:r>
          </w:p>
        </w:tc>
        <w:tc>
          <w:tcPr>
            <w:tcW w:w="4005" w:type="dxa"/>
            <w:gridSpan w:val="2"/>
            <w:shd w:val="clear" w:color="auto" w:fill="C4E1F2" w:themeFill="accent3" w:themeFillTint="33"/>
          </w:tcPr>
          <w:p>
            <w:pPr>
              <w:tabs>
                <w:tab w:val="left" w:pos="939"/>
              </w:tabs>
              <w:spacing w:after="0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Bus Tour to Dublin </w:t>
            </w:r>
          </w:p>
        </w:tc>
        <w:tc>
          <w:tcPr>
            <w:tcW w:w="3971" w:type="dxa"/>
            <w:gridSpan w:val="4"/>
            <w:shd w:val="clear" w:color="auto" w:fill="D9EAD5" w:themeFill="accent4" w:themeFillTint="33"/>
          </w:tcPr>
          <w:p>
            <w:pPr>
              <w:pStyle w:val="29"/>
              <w:spacing w:after="0"/>
              <w:ind w:left="432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-&gt;</w:t>
            </w:r>
          </w:p>
        </w:tc>
        <w:tc>
          <w:tcPr>
            <w:tcW w:w="3850" w:type="dxa"/>
            <w:gridSpan w:val="4"/>
            <w:shd w:val="clear" w:color="auto" w:fill="DFD7E7" w:themeFill="accent5" w:themeFillTint="33"/>
          </w:tcPr>
          <w:p>
            <w:pPr>
              <w:spacing w:after="0"/>
              <w:ind w:left="86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 Arrival to Cork</w:t>
            </w:r>
          </w:p>
        </w:tc>
        <w:tc>
          <w:tcPr>
            <w:tcW w:w="20" w:type="dxa"/>
            <w:shd w:val="clear" w:color="auto" w:fill="F2CDD1" w:themeFill="accent2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26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We</w:t>
            </w:r>
          </w:p>
        </w:tc>
        <w:tc>
          <w:tcPr>
            <w:tcW w:w="4005" w:type="dxa"/>
            <w:gridSpan w:val="2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English</w:t>
            </w:r>
          </w:p>
        </w:tc>
        <w:tc>
          <w:tcPr>
            <w:tcW w:w="3971" w:type="dxa"/>
            <w:gridSpan w:val="4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3850" w:type="dxa"/>
            <w:gridSpan w:val="4"/>
            <w:shd w:val="clear" w:color="auto" w:fill="auto"/>
          </w:tcPr>
          <w:p>
            <w:pPr>
              <w:spacing w:after="0"/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Trad Music Session @ Costigans </w:t>
            </w:r>
          </w:p>
        </w:tc>
        <w:tc>
          <w:tcPr>
            <w:tcW w:w="20" w:type="dxa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FDE5CC" w:themeFill="accent1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27</w:t>
            </w:r>
            <w:r>
              <w:rPr>
                <w:color w:val="30243C" w:themeColor="accent5" w:themeShade="80"/>
              </w:rPr>
              <w:t xml:space="preserve"> 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>July 2017, T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h</w:t>
            </w:r>
          </w:p>
        </w:tc>
        <w:tc>
          <w:tcPr>
            <w:tcW w:w="4005" w:type="dxa"/>
            <w:gridSpan w:val="2"/>
            <w:shd w:val="clear" w:color="auto" w:fill="C4E1F2" w:themeFill="accent3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English</w:t>
            </w:r>
          </w:p>
        </w:tc>
        <w:tc>
          <w:tcPr>
            <w:tcW w:w="3971" w:type="dxa"/>
            <w:gridSpan w:val="4"/>
            <w:shd w:val="clear" w:color="auto" w:fill="D9EAD5" w:themeFill="accent4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Blizzard Site Visit </w:t>
            </w:r>
          </w:p>
        </w:tc>
        <w:tc>
          <w:tcPr>
            <w:tcW w:w="3850" w:type="dxa"/>
            <w:gridSpan w:val="4"/>
            <w:shd w:val="clear" w:color="auto" w:fill="DFD7E7" w:themeFill="accent5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20" w:type="dxa"/>
            <w:shd w:val="clear" w:color="auto" w:fill="F2CDD1" w:themeFill="accent2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9" w:type="dxa"/>
          <w:wAfter w:w="1779" w:type="dxa"/>
          <w:trHeight w:val="349" w:hRule="atLeast"/>
        </w:trPr>
        <w:tc>
          <w:tcPr>
            <w:tcW w:w="2475" w:type="dxa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28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 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Fr</w:t>
            </w:r>
          </w:p>
        </w:tc>
        <w:tc>
          <w:tcPr>
            <w:tcW w:w="4005" w:type="dxa"/>
            <w:gridSpan w:val="2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English</w:t>
            </w:r>
          </w:p>
        </w:tc>
        <w:tc>
          <w:tcPr>
            <w:tcW w:w="3413" w:type="dxa"/>
            <w:gridSpan w:val="2"/>
            <w:shd w:val="clear" w:color="auto" w:fill="auto"/>
          </w:tcPr>
          <w:p>
            <w:pPr>
              <w:tabs>
                <w:tab w:val="center" w:pos="3256"/>
              </w:tabs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Blarney Castle &amp; Gardens </w:t>
            </w:r>
            <w:r>
              <w:rPr>
                <w:color w:val="30243C" w:themeColor="accent5" w:themeShade="80"/>
              </w:rPr>
              <w:tab/>
            </w:r>
          </w:p>
        </w:tc>
        <w:tc>
          <w:tcPr>
            <w:tcW w:w="1889" w:type="dxa"/>
            <w:gridSpan w:val="4"/>
            <w:shd w:val="clear" w:color="auto" w:fill="auto"/>
          </w:tcPr>
          <w:p>
            <w:pPr>
              <w:tabs>
                <w:tab w:val="center" w:pos="3256"/>
              </w:tabs>
              <w:spacing w:after="0"/>
              <w:ind w:left="56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1774" w:type="dxa"/>
            <w:shd w:val="clear" w:color="auto" w:fill="auto"/>
          </w:tcPr>
          <w:p>
            <w:pPr>
              <w:tabs>
                <w:tab w:val="center" w:pos="3256"/>
              </w:tabs>
              <w:spacing w:after="0"/>
              <w:ind w:left="0"/>
              <w:rPr>
                <w:color w:val="30243C" w:themeColor="accent5" w:themeShade="80"/>
              </w:rPr>
            </w:pPr>
          </w:p>
        </w:tc>
        <w:tc>
          <w:tcPr>
            <w:tcW w:w="745" w:type="dxa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FDE5CC" w:themeFill="accent1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29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Sa</w:t>
            </w:r>
          </w:p>
        </w:tc>
        <w:tc>
          <w:tcPr>
            <w:tcW w:w="4005" w:type="dxa"/>
            <w:gridSpan w:val="2"/>
            <w:shd w:val="clear" w:color="auto" w:fill="C4E1F2" w:themeFill="accent3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English </w:t>
            </w:r>
          </w:p>
        </w:tc>
        <w:tc>
          <w:tcPr>
            <w:tcW w:w="3971" w:type="dxa"/>
            <w:gridSpan w:val="4"/>
            <w:shd w:val="clear" w:color="auto" w:fill="D9EAD5" w:themeFill="accent4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Guest Lecture </w:t>
            </w:r>
          </w:p>
        </w:tc>
        <w:tc>
          <w:tcPr>
            <w:tcW w:w="3850" w:type="dxa"/>
            <w:gridSpan w:val="4"/>
            <w:shd w:val="clear" w:color="auto" w:fill="DFD7E7" w:themeFill="accent5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 xml:space="preserve">Ghost Tour </w:t>
            </w:r>
          </w:p>
        </w:tc>
        <w:tc>
          <w:tcPr>
            <w:tcW w:w="20" w:type="dxa"/>
            <w:shd w:val="clear" w:color="auto" w:fill="F2CDD1" w:themeFill="accent2" w:themeFillTint="33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62" w:hRule="atLeast"/>
        </w:trPr>
        <w:tc>
          <w:tcPr>
            <w:tcW w:w="2475" w:type="dxa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30</w:t>
            </w:r>
            <w:r>
              <w:rPr>
                <w:color w:val="30243C" w:themeColor="accent5" w:themeShade="80"/>
              </w:rPr>
              <w:t xml:space="preserve"> 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Su</w:t>
            </w:r>
          </w:p>
        </w:tc>
        <w:tc>
          <w:tcPr>
            <w:tcW w:w="4005" w:type="dxa"/>
            <w:gridSpan w:val="2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English</w:t>
            </w:r>
          </w:p>
        </w:tc>
        <w:tc>
          <w:tcPr>
            <w:tcW w:w="3971" w:type="dxa"/>
            <w:gridSpan w:val="4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3850" w:type="dxa"/>
            <w:gridSpan w:val="4"/>
            <w:shd w:val="clear" w:color="auto" w:fill="auto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Farewell Ceremony </w:t>
            </w:r>
          </w:p>
        </w:tc>
        <w:tc>
          <w:tcPr>
            <w:tcW w:w="20" w:type="dxa"/>
            <w:shd w:val="clear" w:color="auto" w:fill="auto"/>
          </w:tcPr>
          <w:p>
            <w:pPr>
              <w:tabs>
                <w:tab w:val="left" w:pos="939"/>
              </w:tabs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9" w:type="dxa"/>
          <w:wAfter w:w="1759" w:type="dxa"/>
          <w:trHeight w:val="349" w:hRule="atLeast"/>
        </w:trPr>
        <w:tc>
          <w:tcPr>
            <w:tcW w:w="2475" w:type="dxa"/>
            <w:shd w:val="clear" w:color="auto" w:fill="FDE5CC" w:themeFill="accent1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31</w:t>
            </w:r>
            <w:r>
              <w:rPr>
                <w:color w:val="30243C" w:themeColor="accent5" w:themeShade="80"/>
                <w:vertAlign w:val="superscript"/>
              </w:rPr>
              <w:t>th</w:t>
            </w:r>
            <w:r>
              <w:rPr>
                <w:color w:val="30243C" w:themeColor="accent5" w:themeShade="80"/>
              </w:rPr>
              <w:t xml:space="preserve"> July 2017, </w:t>
            </w:r>
            <w:r>
              <w:rPr>
                <w:rFonts w:hint="eastAsia" w:eastAsia="MS Mincho"/>
                <w:color w:val="30243C" w:themeColor="accent5" w:themeShade="80"/>
                <w:lang w:val="en-US" w:eastAsia="ja-JP"/>
              </w:rPr>
              <w:t>Mo</w:t>
            </w:r>
          </w:p>
        </w:tc>
        <w:tc>
          <w:tcPr>
            <w:tcW w:w="4005" w:type="dxa"/>
            <w:gridSpan w:val="2"/>
            <w:shd w:val="clear" w:color="auto" w:fill="C4E1F2" w:themeFill="accent3" w:themeFillTint="33"/>
          </w:tcPr>
          <w:p>
            <w:pPr>
              <w:spacing w:after="0"/>
              <w:ind w:left="-2231" w:firstLine="2303"/>
              <w:rPr>
                <w:color w:val="30243C" w:themeColor="accent5" w:themeShade="80"/>
              </w:rPr>
            </w:pPr>
            <w:r>
              <w:rPr>
                <w:color w:val="F07F09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accent1"/>
                  </w14:solidFill>
                </w14:textFill>
              </w:rPr>
              <w:t xml:space="preserve">Departure (drop-off @ Cork Airport) </w:t>
            </w:r>
          </w:p>
        </w:tc>
        <w:tc>
          <w:tcPr>
            <w:tcW w:w="3971" w:type="dxa"/>
            <w:gridSpan w:val="4"/>
            <w:shd w:val="clear" w:color="auto" w:fill="D9EAD5" w:themeFill="accent4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3850" w:type="dxa"/>
            <w:gridSpan w:val="4"/>
            <w:shd w:val="clear" w:color="auto" w:fill="DFD7E7" w:themeFill="accent5" w:themeFillTint="33"/>
          </w:tcPr>
          <w:p>
            <w:pPr>
              <w:spacing w:after="0"/>
              <w:rPr>
                <w:color w:val="30243C" w:themeColor="accent5" w:themeShade="80"/>
              </w:rPr>
            </w:pPr>
            <w:r>
              <w:rPr>
                <w:color w:val="30243C" w:themeColor="accent5" w:themeShade="80"/>
              </w:rPr>
              <w:t>-</w:t>
            </w:r>
          </w:p>
        </w:tc>
        <w:tc>
          <w:tcPr>
            <w:tcW w:w="20" w:type="dxa"/>
            <w:shd w:val="clear" w:color="auto" w:fill="F2CDD1" w:themeFill="accent2" w:themeFillTint="33"/>
          </w:tcPr>
          <w:p>
            <w:pPr>
              <w:spacing w:after="0"/>
              <w:ind w:left="-2231" w:firstLine="2303"/>
              <w:rPr>
                <w:color w:val="30243C" w:themeColor="accent5" w:themeShade="80"/>
              </w:rPr>
            </w:pPr>
          </w:p>
        </w:tc>
      </w:tr>
    </w:tbl>
    <w:p>
      <w:pPr>
        <w:pStyle w:val="26"/>
        <w:rPr>
          <w:color w:val="30243C" w:themeColor="accent5" w:themeShade="80"/>
        </w:rPr>
      </w:pPr>
    </w:p>
    <w:p>
      <w:pPr>
        <w:rPr>
          <w:color w:val="1F497D"/>
          <w:lang w:eastAsia="zh-CN"/>
        </w:rPr>
      </w:pPr>
      <w:r>
        <w:rPr>
          <w:color w:val="1F497D"/>
          <w:lang w:eastAsia="zh-CN"/>
        </w:rPr>
        <w:t>NB: Price excludes flight ticket and visa processing. Social activities and industrial visits are subject to weather condition and availability.</w:t>
      </w:r>
    </w:p>
    <w:p>
      <w:pPr>
        <w:pStyle w:val="26"/>
        <w:rPr>
          <w:color w:val="30243C" w:themeColor="accent5" w:themeShade="80"/>
        </w:rPr>
      </w:pPr>
    </w:p>
    <w:sectPr>
      <w:footerReference r:id="rId3" w:type="first"/>
      <w:pgSz w:w="15840" w:h="12240" w:orient="landscape"/>
      <w:pgMar w:top="720" w:right="720" w:bottom="720" w:left="720" w:header="720" w:footer="720" w:gutter="0"/>
      <w:pgBorders w:offsetFrom="page">
        <w:top w:val="single" w:color="E3DED1" w:themeColor="background2" w:sz="24" w:space="24"/>
        <w:left w:val="single" w:color="E3DED1" w:themeColor="background2" w:sz="24" w:space="24"/>
        <w:bottom w:val="single" w:color="E3DED1" w:themeColor="background2" w:sz="24" w:space="24"/>
        <w:right w:val="single" w:color="E3DED1" w:themeColor="background2" w:sz="24" w:space="24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egoe UI">
    <w:altName w:val="Lucida Sans Unicode"/>
    <w:panose1 w:val="020B0502040204020203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left="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attachedTemplate r:id="rId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992"/>
    <w:rsid w:val="00015C10"/>
    <w:rsid w:val="0004617F"/>
    <w:rsid w:val="000D1A61"/>
    <w:rsid w:val="00111AB2"/>
    <w:rsid w:val="00122DE3"/>
    <w:rsid w:val="0015583A"/>
    <w:rsid w:val="0015617F"/>
    <w:rsid w:val="00163560"/>
    <w:rsid w:val="001756C6"/>
    <w:rsid w:val="00181379"/>
    <w:rsid w:val="00181A38"/>
    <w:rsid w:val="001C0BF1"/>
    <w:rsid w:val="001E0F11"/>
    <w:rsid w:val="001E30E6"/>
    <w:rsid w:val="001F5141"/>
    <w:rsid w:val="002000B8"/>
    <w:rsid w:val="002038EE"/>
    <w:rsid w:val="0021081F"/>
    <w:rsid w:val="0021140E"/>
    <w:rsid w:val="00213B1B"/>
    <w:rsid w:val="00254185"/>
    <w:rsid w:val="00277EE1"/>
    <w:rsid w:val="002E4051"/>
    <w:rsid w:val="0030080E"/>
    <w:rsid w:val="0030477E"/>
    <w:rsid w:val="00347A7B"/>
    <w:rsid w:val="003B38F7"/>
    <w:rsid w:val="003B7A07"/>
    <w:rsid w:val="003D2184"/>
    <w:rsid w:val="00444927"/>
    <w:rsid w:val="00461CB8"/>
    <w:rsid w:val="004713F7"/>
    <w:rsid w:val="005328E3"/>
    <w:rsid w:val="0054678A"/>
    <w:rsid w:val="00561C1F"/>
    <w:rsid w:val="00567DC7"/>
    <w:rsid w:val="00572C58"/>
    <w:rsid w:val="00573CEB"/>
    <w:rsid w:val="00584B4F"/>
    <w:rsid w:val="00585E7B"/>
    <w:rsid w:val="005B091A"/>
    <w:rsid w:val="005E535E"/>
    <w:rsid w:val="005E7FB9"/>
    <w:rsid w:val="00601654"/>
    <w:rsid w:val="00610335"/>
    <w:rsid w:val="00627D7F"/>
    <w:rsid w:val="006403DF"/>
    <w:rsid w:val="00664242"/>
    <w:rsid w:val="006813DA"/>
    <w:rsid w:val="00695F0B"/>
    <w:rsid w:val="006A299F"/>
    <w:rsid w:val="006A7DD9"/>
    <w:rsid w:val="006C7B68"/>
    <w:rsid w:val="007043F2"/>
    <w:rsid w:val="00704E39"/>
    <w:rsid w:val="00713DB2"/>
    <w:rsid w:val="007676F7"/>
    <w:rsid w:val="00783009"/>
    <w:rsid w:val="007D5712"/>
    <w:rsid w:val="007F1CD1"/>
    <w:rsid w:val="00807696"/>
    <w:rsid w:val="0087226B"/>
    <w:rsid w:val="00885F1F"/>
    <w:rsid w:val="008C7910"/>
    <w:rsid w:val="008E6CE8"/>
    <w:rsid w:val="008F0C68"/>
    <w:rsid w:val="0094531D"/>
    <w:rsid w:val="009B367F"/>
    <w:rsid w:val="009C7BB8"/>
    <w:rsid w:val="00A038CA"/>
    <w:rsid w:val="00A2004A"/>
    <w:rsid w:val="00A27169"/>
    <w:rsid w:val="00A27992"/>
    <w:rsid w:val="00A608B6"/>
    <w:rsid w:val="00A70951"/>
    <w:rsid w:val="00B04E18"/>
    <w:rsid w:val="00B671FF"/>
    <w:rsid w:val="00B86F93"/>
    <w:rsid w:val="00BA26F7"/>
    <w:rsid w:val="00BB410C"/>
    <w:rsid w:val="00BD077E"/>
    <w:rsid w:val="00C06CE4"/>
    <w:rsid w:val="00C30EC0"/>
    <w:rsid w:val="00C37332"/>
    <w:rsid w:val="00C55246"/>
    <w:rsid w:val="00C76A77"/>
    <w:rsid w:val="00C930CA"/>
    <w:rsid w:val="00CD0840"/>
    <w:rsid w:val="00CF0F6C"/>
    <w:rsid w:val="00D414F3"/>
    <w:rsid w:val="00D72308"/>
    <w:rsid w:val="00DB5652"/>
    <w:rsid w:val="00DE342B"/>
    <w:rsid w:val="00E00F14"/>
    <w:rsid w:val="00E23147"/>
    <w:rsid w:val="00E7173C"/>
    <w:rsid w:val="00EA0CC4"/>
    <w:rsid w:val="00ED36B2"/>
    <w:rsid w:val="00F11559"/>
    <w:rsid w:val="00F25A42"/>
    <w:rsid w:val="00F27F54"/>
    <w:rsid w:val="00F324A2"/>
    <w:rsid w:val="00F527E6"/>
    <w:rsid w:val="00F65859"/>
    <w:rsid w:val="00F7763B"/>
    <w:rsid w:val="00FA14D2"/>
    <w:rsid w:val="00FB6AC8"/>
    <w:rsid w:val="00FB6FB2"/>
    <w:rsid w:val="00FC4EC2"/>
    <w:rsid w:val="32AD169C"/>
    <w:rsid w:val="49E44195"/>
    <w:rsid w:val="6BC65913"/>
    <w:rsid w:val="73455A1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1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11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22" w:name="Strong"/>
    <w:lsdException w:uiPriority="2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80" w:after="80" w:line="240" w:lineRule="auto"/>
      <w:ind w:left="72" w:right="72"/>
    </w:pPr>
    <w:rPr>
      <w:rFonts w:asciiTheme="minorHAnsi" w:hAnsiTheme="minorHAnsi" w:eastAsiaTheme="minorEastAsia" w:cstheme="minorBidi"/>
      <w:kern w:val="21"/>
      <w:sz w:val="20"/>
      <w:szCs w:val="20"/>
      <w:lang w:val="en-US" w:eastAsia="ja-JP" w:bidi="ar-SA"/>
      <w14:ligatures w14:val="standard"/>
    </w:rPr>
  </w:style>
  <w:style w:type="paragraph" w:styleId="2">
    <w:name w:val="heading 1"/>
    <w:basedOn w:val="1"/>
    <w:next w:val="1"/>
    <w:link w:val="32"/>
    <w:qFormat/>
    <w:uiPriority w:val="0"/>
    <w:pPr>
      <w:keepNext/>
      <w:keepLines/>
      <w:spacing w:after="0"/>
      <w:ind w:right="0"/>
      <w:outlineLvl w:val="0"/>
    </w:pPr>
    <w:rPr>
      <w:rFonts w:asciiTheme="majorHAnsi" w:hAnsiTheme="majorHAnsi" w:eastAsiaTheme="majorEastAsia" w:cstheme="majorBidi"/>
      <w:caps/>
      <w:color w:val="323232" w:themeColor="text2"/>
      <w:sz w:val="22"/>
      <w:szCs w:val="2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18"/>
    <w:unhideWhenUsed/>
    <w:uiPriority w:val="9"/>
    <w:pPr>
      <w:keepNext/>
      <w:keepLines/>
      <w:spacing w:before="120" w:after="0"/>
      <w:outlineLvl w:val="1"/>
    </w:pPr>
    <w:rPr>
      <w:rFonts w:asciiTheme="majorHAnsi" w:hAnsiTheme="majorHAnsi" w:eastAsiaTheme="majorEastAsia" w:cstheme="majorBidi"/>
      <w:color w:val="B45F07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120" w:after="0"/>
      <w:outlineLvl w:val="2"/>
    </w:pPr>
    <w:rPr>
      <w:rFonts w:asciiTheme="majorHAnsi" w:hAnsiTheme="majorHAnsi" w:eastAsiaTheme="majorEastAsia" w:cstheme="majorBidi"/>
      <w:color w:val="B45F07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160" w:after="0"/>
      <w:outlineLvl w:val="3"/>
    </w:pPr>
    <w:rPr>
      <w:rFonts w:asciiTheme="majorHAnsi" w:hAnsiTheme="majorHAnsi" w:eastAsiaTheme="majorEastAsia" w:cstheme="majorBidi"/>
      <w:color w:val="B45F07" w:themeColor="accent1" w:themeShade="BF"/>
      <w:sz w:val="24"/>
      <w:szCs w:val="24"/>
    </w:rPr>
  </w:style>
  <w:style w:type="paragraph" w:styleId="6">
    <w:name w:val="heading 5"/>
    <w:basedOn w:val="1"/>
    <w:next w:val="1"/>
    <w:link w:val="21"/>
    <w:unhideWhenUsed/>
    <w:qFormat/>
    <w:uiPriority w:val="9"/>
    <w:pPr>
      <w:keepNext/>
      <w:keepLines/>
      <w:spacing w:before="160" w:after="0"/>
      <w:outlineLvl w:val="4"/>
    </w:pPr>
    <w:rPr>
      <w:rFonts w:asciiTheme="majorHAnsi" w:hAnsiTheme="majorHAnsi" w:eastAsiaTheme="majorEastAsia" w:cstheme="majorBidi"/>
      <w:caps/>
      <w:color w:val="B45F07" w:themeColor="accent1" w:themeShade="BF"/>
    </w:rPr>
  </w:style>
  <w:style w:type="paragraph" w:styleId="7">
    <w:name w:val="heading 6"/>
    <w:basedOn w:val="1"/>
    <w:next w:val="1"/>
    <w:link w:val="22"/>
    <w:unhideWhenUsed/>
    <w:qFormat/>
    <w:uiPriority w:val="9"/>
    <w:pPr>
      <w:keepNext/>
      <w:keepLines/>
      <w:spacing w:before="160" w:after="0"/>
      <w:outlineLvl w:val="5"/>
    </w:pPr>
    <w:rPr>
      <w:rFonts w:asciiTheme="majorHAnsi" w:hAnsiTheme="majorHAnsi" w:eastAsiaTheme="majorEastAsia" w:cstheme="majorBidi"/>
      <w:i/>
      <w:iCs/>
      <w:caps/>
      <w:color w:val="784004" w:themeColor="accent1" w:themeShade="80"/>
    </w:rPr>
  </w:style>
  <w:style w:type="paragraph" w:styleId="8">
    <w:name w:val="heading 7"/>
    <w:basedOn w:val="1"/>
    <w:next w:val="1"/>
    <w:link w:val="23"/>
    <w:unhideWhenUsed/>
    <w:qFormat/>
    <w:uiPriority w:val="9"/>
    <w:pPr>
      <w:keepNext/>
      <w:keepLines/>
      <w:spacing w:before="120" w:after="0"/>
      <w:outlineLvl w:val="6"/>
    </w:pPr>
    <w:rPr>
      <w:rFonts w:asciiTheme="majorHAnsi" w:hAnsiTheme="majorHAnsi" w:eastAsiaTheme="majorEastAsia" w:cstheme="majorBidi"/>
      <w:b/>
      <w:bCs/>
      <w:color w:val="784004" w:themeColor="accent1" w:themeShade="80"/>
    </w:rPr>
  </w:style>
  <w:style w:type="paragraph" w:styleId="9">
    <w:name w:val="heading 8"/>
    <w:basedOn w:val="1"/>
    <w:next w:val="1"/>
    <w:link w:val="24"/>
    <w:unhideWhenUsed/>
    <w:qFormat/>
    <w:uiPriority w:val="9"/>
    <w:pPr>
      <w:keepNext/>
      <w:keepLines/>
      <w:spacing w:before="120" w:after="0"/>
      <w:outlineLvl w:val="7"/>
    </w:pPr>
    <w:rPr>
      <w:rFonts w:asciiTheme="majorHAnsi" w:hAnsiTheme="majorHAnsi" w:eastAsiaTheme="majorEastAsia" w:cstheme="majorBidi"/>
      <w:b/>
      <w:bCs/>
      <w:i/>
      <w:iCs/>
      <w:color w:val="784004" w:themeColor="accent1" w:themeShade="80"/>
    </w:rPr>
  </w:style>
  <w:style w:type="paragraph" w:styleId="10">
    <w:name w:val="heading 9"/>
    <w:basedOn w:val="1"/>
    <w:next w:val="1"/>
    <w:link w:val="25"/>
    <w:unhideWhenUsed/>
    <w:qFormat/>
    <w:uiPriority w:val="9"/>
    <w:pPr>
      <w:keepNext/>
      <w:keepLines/>
      <w:spacing w:before="120" w:after="0"/>
      <w:outlineLvl w:val="8"/>
    </w:pPr>
    <w:rPr>
      <w:rFonts w:asciiTheme="majorHAnsi" w:hAnsiTheme="majorHAnsi" w:eastAsiaTheme="majorEastAsia" w:cstheme="majorBidi"/>
      <w:i/>
      <w:iCs/>
      <w:color w:val="784004" w:themeColor="accent1" w:themeShade="80"/>
    </w:rPr>
  </w:style>
  <w:style w:type="character" w:default="1" w:styleId="15">
    <w:name w:val="Default Paragraph Font"/>
    <w:unhideWhenUsed/>
    <w:uiPriority w:val="1"/>
  </w:style>
  <w:style w:type="table" w:default="1" w:styleId="1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b/>
      <w:bCs/>
      <w:smallCaps/>
      <w:color w:val="323232" w:themeColor="text2"/>
      <w14:textFill>
        <w14:solidFill>
          <w14:schemeClr w14:val="tx2"/>
        </w14:solidFill>
      </w14:textFill>
    </w:rPr>
  </w:style>
  <w:style w:type="paragraph" w:styleId="12">
    <w:name w:val="Balloon Text"/>
    <w:basedOn w:val="1"/>
    <w:link w:val="33"/>
    <w:unhideWhenUsed/>
    <w:uiPriority w:val="99"/>
    <w:pPr>
      <w:spacing w:before="0" w:after="0"/>
    </w:pPr>
    <w:rPr>
      <w:rFonts w:ascii="Segoe UI" w:hAnsi="Segoe UI" w:cs="Segoe UI"/>
      <w:sz w:val="18"/>
      <w:szCs w:val="18"/>
    </w:rPr>
  </w:style>
  <w:style w:type="paragraph" w:styleId="13">
    <w:name w:val="footer"/>
    <w:basedOn w:val="1"/>
    <w:link w:val="31"/>
    <w:unhideWhenUsed/>
    <w:uiPriority w:val="99"/>
    <w:pPr>
      <w:tabs>
        <w:tab w:val="center" w:pos="4513"/>
        <w:tab w:val="right" w:pos="9026"/>
      </w:tabs>
      <w:spacing w:before="0" w:after="0"/>
    </w:pPr>
  </w:style>
  <w:style w:type="paragraph" w:styleId="14">
    <w:name w:val="header"/>
    <w:basedOn w:val="1"/>
    <w:link w:val="30"/>
    <w:unhideWhenUsed/>
    <w:uiPriority w:val="99"/>
    <w:pPr>
      <w:tabs>
        <w:tab w:val="center" w:pos="4513"/>
        <w:tab w:val="right" w:pos="9026"/>
      </w:tabs>
      <w:spacing w:before="0" w:after="0"/>
    </w:pPr>
  </w:style>
  <w:style w:type="table" w:styleId="17">
    <w:name w:val="Table Grid"/>
    <w:basedOn w:val="16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8">
    <w:name w:val="Heading 2 Char"/>
    <w:basedOn w:val="15"/>
    <w:link w:val="3"/>
    <w:semiHidden/>
    <w:uiPriority w:val="9"/>
    <w:rPr>
      <w:rFonts w:asciiTheme="majorHAnsi" w:hAnsiTheme="majorHAnsi" w:eastAsiaTheme="majorEastAsia" w:cstheme="majorBidi"/>
      <w:color w:val="B45F07" w:themeColor="accent1" w:themeShade="BF"/>
      <w:sz w:val="32"/>
      <w:szCs w:val="32"/>
    </w:rPr>
  </w:style>
  <w:style w:type="character" w:customStyle="1" w:styleId="19">
    <w:name w:val="Heading 3 Char"/>
    <w:basedOn w:val="15"/>
    <w:link w:val="4"/>
    <w:uiPriority w:val="9"/>
    <w:rPr>
      <w:rFonts w:asciiTheme="majorHAnsi" w:hAnsiTheme="majorHAnsi" w:eastAsiaTheme="majorEastAsia" w:cstheme="majorBidi"/>
      <w:color w:val="B45F07" w:themeColor="accent1" w:themeShade="BF"/>
      <w:sz w:val="28"/>
      <w:szCs w:val="28"/>
    </w:rPr>
  </w:style>
  <w:style w:type="character" w:customStyle="1" w:styleId="20">
    <w:name w:val="Heading 4 Char"/>
    <w:basedOn w:val="15"/>
    <w:link w:val="5"/>
    <w:semiHidden/>
    <w:uiPriority w:val="9"/>
    <w:rPr>
      <w:rFonts w:asciiTheme="majorHAnsi" w:hAnsiTheme="majorHAnsi" w:eastAsiaTheme="majorEastAsia" w:cstheme="majorBidi"/>
      <w:color w:val="B45F07" w:themeColor="accent1" w:themeShade="BF"/>
      <w:sz w:val="24"/>
      <w:szCs w:val="24"/>
    </w:rPr>
  </w:style>
  <w:style w:type="character" w:customStyle="1" w:styleId="21">
    <w:name w:val="Heading 5 Char"/>
    <w:basedOn w:val="15"/>
    <w:link w:val="6"/>
    <w:semiHidden/>
    <w:uiPriority w:val="9"/>
    <w:rPr>
      <w:rFonts w:asciiTheme="majorHAnsi" w:hAnsiTheme="majorHAnsi" w:eastAsiaTheme="majorEastAsia" w:cstheme="majorBidi"/>
      <w:caps/>
      <w:color w:val="B45F07" w:themeColor="accent1" w:themeShade="BF"/>
    </w:rPr>
  </w:style>
  <w:style w:type="character" w:customStyle="1" w:styleId="22">
    <w:name w:val="Heading 6 Char"/>
    <w:basedOn w:val="15"/>
    <w:link w:val="7"/>
    <w:semiHidden/>
    <w:uiPriority w:val="9"/>
    <w:rPr>
      <w:rFonts w:asciiTheme="majorHAnsi" w:hAnsiTheme="majorHAnsi" w:eastAsiaTheme="majorEastAsia" w:cstheme="majorBidi"/>
      <w:i/>
      <w:iCs/>
      <w:caps/>
      <w:color w:val="784004" w:themeColor="accent1" w:themeShade="80"/>
    </w:rPr>
  </w:style>
  <w:style w:type="character" w:customStyle="1" w:styleId="23">
    <w:name w:val="Heading 7 Char"/>
    <w:basedOn w:val="15"/>
    <w:link w:val="8"/>
    <w:semiHidden/>
    <w:uiPriority w:val="9"/>
    <w:rPr>
      <w:rFonts w:asciiTheme="majorHAnsi" w:hAnsiTheme="majorHAnsi" w:eastAsiaTheme="majorEastAsia" w:cstheme="majorBidi"/>
      <w:b/>
      <w:bCs/>
      <w:color w:val="784004" w:themeColor="accent1" w:themeShade="80"/>
    </w:rPr>
  </w:style>
  <w:style w:type="character" w:customStyle="1" w:styleId="24">
    <w:name w:val="Heading 8 Char"/>
    <w:basedOn w:val="15"/>
    <w:link w:val="9"/>
    <w:semiHidden/>
    <w:uiPriority w:val="9"/>
    <w:rPr>
      <w:rFonts w:asciiTheme="majorHAnsi" w:hAnsiTheme="majorHAnsi" w:eastAsiaTheme="majorEastAsia" w:cstheme="majorBidi"/>
      <w:b/>
      <w:bCs/>
      <w:i/>
      <w:iCs/>
      <w:color w:val="784004" w:themeColor="accent1" w:themeShade="80"/>
    </w:rPr>
  </w:style>
  <w:style w:type="character" w:customStyle="1" w:styleId="25">
    <w:name w:val="Heading 9 Char"/>
    <w:basedOn w:val="15"/>
    <w:link w:val="10"/>
    <w:semiHidden/>
    <w:uiPriority w:val="9"/>
    <w:rPr>
      <w:rFonts w:asciiTheme="majorHAnsi" w:hAnsiTheme="majorHAnsi" w:eastAsiaTheme="majorEastAsia" w:cstheme="majorBidi"/>
      <w:i/>
      <w:iCs/>
      <w:color w:val="784004" w:themeColor="accent1" w:themeShade="80"/>
    </w:rPr>
  </w:style>
  <w:style w:type="paragraph" w:customStyle="1" w:styleId="26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kern w:val="21"/>
      <w:sz w:val="21"/>
      <w:szCs w:val="21"/>
      <w:lang w:val="en-US" w:eastAsia="ja-JP" w:bidi="ar-SA"/>
      <w14:ligatures w14:val="standard"/>
    </w:rPr>
  </w:style>
  <w:style w:type="paragraph" w:customStyle="1" w:styleId="27">
    <w:name w:val="TOC Heading"/>
    <w:basedOn w:val="2"/>
    <w:next w:val="1"/>
    <w:unhideWhenUsed/>
    <w:qFormat/>
    <w:uiPriority w:val="39"/>
    <w:pPr>
      <w:outlineLvl w:val="9"/>
    </w:pPr>
  </w:style>
  <w:style w:type="character" w:customStyle="1" w:styleId="28">
    <w:name w:val="Placeholder Text"/>
    <w:basedOn w:val="15"/>
    <w:semiHidden/>
    <w:uiPriority w:val="99"/>
    <w:rPr>
      <w:color w:val="808080"/>
    </w:rPr>
  </w:style>
  <w:style w:type="paragraph" w:customStyle="1" w:styleId="29">
    <w:name w:val="List Paragraph"/>
    <w:basedOn w:val="1"/>
    <w:unhideWhenUsed/>
    <w:uiPriority w:val="34"/>
    <w:pPr>
      <w:ind w:left="720"/>
      <w:contextualSpacing/>
    </w:pPr>
  </w:style>
  <w:style w:type="character" w:customStyle="1" w:styleId="30">
    <w:name w:val="Header Char"/>
    <w:basedOn w:val="15"/>
    <w:link w:val="14"/>
    <w:uiPriority w:val="99"/>
    <w:rPr>
      <w:sz w:val="20"/>
      <w:szCs w:val="20"/>
    </w:rPr>
  </w:style>
  <w:style w:type="character" w:customStyle="1" w:styleId="31">
    <w:name w:val="Footer Char"/>
    <w:basedOn w:val="15"/>
    <w:link w:val="13"/>
    <w:uiPriority w:val="99"/>
    <w:rPr>
      <w:sz w:val="20"/>
      <w:szCs w:val="20"/>
    </w:rPr>
  </w:style>
  <w:style w:type="character" w:customStyle="1" w:styleId="32">
    <w:name w:val="Heading 1 Char"/>
    <w:basedOn w:val="15"/>
    <w:link w:val="2"/>
    <w:uiPriority w:val="0"/>
    <w:rPr>
      <w:rFonts w:asciiTheme="majorHAnsi" w:hAnsiTheme="majorHAnsi" w:eastAsiaTheme="majorEastAsia" w:cstheme="majorBidi"/>
      <w:caps/>
      <w:color w:val="323232" w:themeColor="text2"/>
      <w:sz w:val="22"/>
      <w:szCs w:val="22"/>
      <w14:textFill>
        <w14:solidFill>
          <w14:schemeClr w14:val="tx2"/>
        </w14:solidFill>
      </w14:textFill>
    </w:rPr>
  </w:style>
  <w:style w:type="character" w:customStyle="1" w:styleId="33">
    <w:name w:val="Balloon Text Char"/>
    <w:basedOn w:val="15"/>
    <w:link w:val="12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glossaryDocument" Target="glossary/document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riedlova\AppData\Roaming\Microsoft\Templates\Lesson pla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EDB04002F294A49B1F9A4D9B1E05F84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D209A17-91D0-4B89-BAEC-A5D4FCF3BD54}"/>
      </w:docPartPr>
      <w:docPartBody>
        <w:p>
          <w:pPr>
            <w:pStyle w:val="124"/>
          </w:pPr>
          <w:r>
            <w:t>[Enter your idea here]</w:t>
          </w:r>
        </w:p>
      </w:docPartBody>
    </w:docPart>
    <w:docPart>
      <w:docPartPr>
        <w:name w:val="2BE743531CF04096B0148A51CD42A787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6F191DA-7B1C-4910-8DC3-48D65589A568}"/>
      </w:docPartPr>
      <w:docPartBody>
        <w:p>
          <w:pPr>
            <w:pStyle w:val="125"/>
          </w:pPr>
          <w:r>
            <w:t>[Concept]</w:t>
          </w:r>
        </w:p>
      </w:docPartBody>
    </w:docPart>
    <w:docPart>
      <w:docPartPr>
        <w:name w:val="A2346695FD5A45649915C26519D46CB6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2AADA7F-49E3-4D76-9B74-4DE86BB0D01F}"/>
      </w:docPartPr>
      <w:docPartBody>
        <w:p>
          <w:pPr>
            <w:pStyle w:val="126"/>
          </w:pPr>
          <w:r>
            <w:t>[Subject]</w:t>
          </w:r>
        </w:p>
      </w:docPartBody>
    </w:docPart>
    <w:docPart>
      <w:docPartPr>
        <w:name w:val="577E5241BE644E50B171B1EBB0B777AE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288E038-2239-4853-9554-76F3DCA046E4}"/>
      </w:docPartPr>
      <w:docPartBody>
        <w:p>
          <w:pPr>
            <w:pStyle w:val="127"/>
          </w:pPr>
          <w:r>
            <w:t>[Concept]</w:t>
          </w:r>
        </w:p>
      </w:docPartBody>
    </w:docPart>
    <w:docPart>
      <w:docPartPr>
        <w:name w:val="47B28ADACD23478C8D17426534882DA3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431DCFD-6FCE-48A8-A844-0BD55D873CA9}"/>
      </w:docPartPr>
      <w:docPartBody>
        <w:p>
          <w:pPr>
            <w:pStyle w:val="128"/>
          </w:pPr>
          <w:r>
            <w:t>[Teacher’s name]</w:t>
          </w:r>
        </w:p>
      </w:docPartBody>
    </w:docPart>
    <w:docPart>
      <w:docPartPr>
        <w:name w:val="35CCDF7A044E4336A12AD10C9395FFB3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DA56195-D755-49B9-B5F4-4BFFE5E6B324}"/>
      </w:docPartPr>
      <w:docPartBody>
        <w:p>
          <w:pPr>
            <w:pStyle w:val="129"/>
          </w:pPr>
          <w:r>
            <w:t>[Teacher’s name]</w:t>
          </w:r>
        </w:p>
      </w:docPartBody>
    </w:docPart>
    <w:docPart>
      <w:docPartPr>
        <w:name w:val="861140056ED04D45B3D39F5FEB78D70C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3D6FAF4-91EF-48E7-8CAF-EBC241208988}"/>
      </w:docPartPr>
      <w:docPartBody>
        <w:p>
          <w:pPr>
            <w:pStyle w:val="154"/>
          </w:pPr>
          <w:r>
            <w:t>[Enter your idea here]</w:t>
          </w:r>
        </w:p>
      </w:docPartBody>
    </w:docPart>
    <w:docPart>
      <w:docPartPr>
        <w:name w:val="88A9D7B1EE6B4AAA996220D629E4703E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EEB3635-9668-4891-996C-07B7A19C8DC2}"/>
      </w:docPartPr>
      <w:docPartBody>
        <w:p>
          <w:pPr>
            <w:pStyle w:val="155"/>
          </w:pPr>
          <w:r>
            <w:t>[Enter your idea here]</w:t>
          </w:r>
        </w:p>
      </w:docPartBody>
    </w:docPart>
    <w:docPart>
      <w:docPartPr>
        <w:name w:val="8FAD5C29F8FE49E195675FDF8812251B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A227495-BAAD-4C0E-84FD-E3A25C3A2095}"/>
      </w:docPartPr>
      <w:docPartBody>
        <w:p>
          <w:pPr>
            <w:pStyle w:val="156"/>
          </w:pPr>
          <w:r>
            <w:t>[Enter your idea here]</w:t>
          </w:r>
        </w:p>
      </w:docPartBody>
    </w:docPart>
    <w:docPart>
      <w:docPartPr>
        <w:name w:val="9FD04EA017824706B89B81A06871818E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9E67D74-167C-460A-AB25-277AEBAACD9B}"/>
      </w:docPartPr>
      <w:docPartBody>
        <w:p>
          <w:pPr>
            <w:pStyle w:val="157"/>
          </w:pPr>
          <w:r>
            <w:t>[Enter your idea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egoe UI">
    <w:altName w:val="Lucida Sans Unicode"/>
    <w:panose1 w:val="020B0502040204020203"/>
    <w:charset w:val="00"/>
    <w:family w:val="swiss"/>
    <w:pitch w:val="default"/>
    <w:sig w:usb0="00000000" w:usb1="00000000" w:usb2="00000000" w:usb3="00000000" w:csb0="00000001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815"/>
    <w:rsid w:val="00150FBA"/>
    <w:rsid w:val="00182E65"/>
    <w:rsid w:val="001C0E8C"/>
    <w:rsid w:val="002364BE"/>
    <w:rsid w:val="00293F80"/>
    <w:rsid w:val="0033422F"/>
    <w:rsid w:val="00376093"/>
    <w:rsid w:val="004D5815"/>
    <w:rsid w:val="004F14F3"/>
    <w:rsid w:val="005A2301"/>
    <w:rsid w:val="0063547A"/>
    <w:rsid w:val="00636883"/>
    <w:rsid w:val="006C75A6"/>
    <w:rsid w:val="006D2E18"/>
    <w:rsid w:val="007135A3"/>
    <w:rsid w:val="0077696F"/>
    <w:rsid w:val="007B51A3"/>
    <w:rsid w:val="008C525F"/>
    <w:rsid w:val="009E5510"/>
    <w:rsid w:val="00AF7C55"/>
    <w:rsid w:val="00B30CCE"/>
    <w:rsid w:val="00B90819"/>
    <w:rsid w:val="00D56531"/>
    <w:rsid w:val="00EA6875"/>
    <w:rsid w:val="00EF26BF"/>
    <w:rsid w:val="00F205DC"/>
    <w:rsid w:val="00F4420E"/>
    <w:rsid w:val="00F61BD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semiHidden="0" w:name="Default Paragraph Font"/>
    <w:lsdException w:uiPriority="99" w:semiHidden="0" w:name="Normal Tabl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ED30E24F69D64281BD5627321F0B41D3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5">
    <w:name w:val="B19B68A3822F47A6A86BAC9DD7C80E07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6">
    <w:name w:val="42B6C1462CDC4E8F90F9D50AD41B7EC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7">
    <w:name w:val="1101B6201D194E209C80C538DD8243E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8">
    <w:name w:val="A642E069B0AA42278007E99D75C03A1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9">
    <w:name w:val="5BE3C8EFC447402DA8ACF83C4896DDE0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0">
    <w:name w:val="A861B5D146C14F198FC2559DA58791F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1">
    <w:name w:val="A9DFB52EDB3A43D883575A5E42FBB34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2">
    <w:name w:val="FBC017A210A5471B944E337E9CF0E82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3">
    <w:name w:val="C199DF6C9CBB45428D4C0451A1E60294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4">
    <w:name w:val="76EB5E865F864F40AC60052230E165E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5">
    <w:name w:val="C811E759F81F4B96965C248E9B41AEC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6">
    <w:name w:val="64F73ECA9FCB4FED80F592C1F725B3A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7">
    <w:name w:val="8B026B9C2865486D933B91EBFE3A49E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8">
    <w:name w:val="DF929AF7E642430BB82D780773B48232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9">
    <w:name w:val="151B48A5BCCA4B258A86E2DED78AAEE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20">
    <w:name w:val="F59EB1BA375143639491F5259A16BFA9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21">
    <w:name w:val="9B1635E1214C4189849C7C26CCBCDA2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22">
    <w:name w:val="DA184A41971440E9A6D9DB0BDBD825A8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23">
    <w:name w:val="393A72F41C9A41FF8E2F69FE3209425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24">
    <w:name w:val="290DDB83C230436C88A0810B829A3799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25">
    <w:name w:val="7C32D06DB56C43D8A13305A85492B35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26">
    <w:name w:val="FE2375540FB940B2A4327480B247334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27">
    <w:name w:val="455528E0D5B2412792732B331FCDA5E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28">
    <w:name w:val="B18B0411ECB84D2B87F80405576D2BC1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29">
    <w:name w:val="ACBD978FC77B4D6CAAE7A771E18C695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30">
    <w:name w:val="B32E759B8F3D42DD81F53632682DEC25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31">
    <w:name w:val="B9CAF87DC6E640EABF7B961555DBE49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32">
    <w:name w:val="C19E398B5E454A6A97F7A198528A736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33">
    <w:name w:val="653DAF7D628244CDBE635AD36F6883E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34">
    <w:name w:val="B65D148D8F81423891DF8A9576E4846A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35">
    <w:name w:val="773DF624AC2441D9A6135BF4C42E494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36">
    <w:name w:val="8B5D462A1E76433492575EB19EA6732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37">
    <w:name w:val="E2A67A75B4924C77836F29FCCA5C13A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38">
    <w:name w:val="BC34A6F48C5A44ADBCF2B086ADBAFD34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39">
    <w:name w:val="A34DB4B6C7534D2298D972092758B44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40">
    <w:name w:val="C7EEA2790E3549FAB3867C8CA1D70031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41">
    <w:name w:val="18EEA40CFDFD43848677821FAA43493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42">
    <w:name w:val="3E4C16B2676043408E2523C1489F21F7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43">
    <w:name w:val="40BFA3009A7A4C90911D98C7686C42B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44">
    <w:name w:val="ECA3E5F60EF44750858DA274541DEE7B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45">
    <w:name w:val="0C55BE5FA2FE4E149F5E7233CB86F44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46">
    <w:name w:val="4606E425E792426190578390298AB5E1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47">
    <w:name w:val="F655B52CA343426B85F9A2278DF3FAC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48">
    <w:name w:val="00BA5BB0F73343129EEB92C200D62E79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49">
    <w:name w:val="79F820061BC744B090C7DB7B60546E00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50">
    <w:name w:val="726BA2C50B8749C3A3F94775BDFFE165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51">
    <w:name w:val="C1BD303BA01544C89715A6BD1B0E4608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52">
    <w:name w:val="B5CBD713DC2E4821B4DD0FFBD198B069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53">
    <w:name w:val="A5618A5A298D423EBACA8AE8B00823E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54">
    <w:name w:val="80CEB8F3EC084EAFAF6C48C3F7CE2CD0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55">
    <w:name w:val="3A790F0188BD40E1A58B4EDFFD59FD36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56">
    <w:name w:val="13F6A967491747B4A0328CFEF22742A9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57">
    <w:name w:val="6586B4E8B72E46B5BA29D6BCC380DE5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58">
    <w:name w:val="3B35AD32B0F14C1B9FA04A439D2D2755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59">
    <w:name w:val="4313FD7AC6734BE4AB356DC18CE2BC99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60">
    <w:name w:val="1C89330A62F34E45B73E78D3CCAC16C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61">
    <w:name w:val="F84386459A344270816888FBC33FAD30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62">
    <w:name w:val="A72DC7B5BA604E1A8BC8F4768230BAA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63">
    <w:name w:val="BF836058523F485D95D7FF4874DB4D23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64">
    <w:name w:val="93FBB7C11A054FE3AA926095C98E0DB8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65">
    <w:name w:val="6310362A81014EF58798313AF6EE3341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66">
    <w:name w:val="4593EA3F2DC345EDB61635CE07F07552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67">
    <w:name w:val="8AC672219A414BC4926FC49B12C7D8D0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68">
    <w:name w:val="28970390E8C940B08DB9ACEA8102FEA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69">
    <w:name w:val="1B9840238506494C8469BF3F564B766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70">
    <w:name w:val="D1C91DA1AA7943E08C106D6743CA93E9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71">
    <w:name w:val="BB540AEEB8AF426EBEB77A2BBA03946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72">
    <w:name w:val="9B91F7E73C6141688FF9E9350171ABAB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73">
    <w:name w:val="920B65487A9F4FF9A993633B1145F2F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74">
    <w:name w:val="49CBB6F69CAF47DB8D899F109ED7605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75">
    <w:name w:val="DD7E3B3BA48442A89F4EDB992619D1A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76">
    <w:name w:val="060F9041D31B4E06B1089A6124B26DC7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77">
    <w:name w:val="2274356FC3B247AA8422CF2CDA2D91B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78">
    <w:name w:val="1071936009C9497B8CB628786544067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79">
    <w:name w:val="B97D949362974796ABEECD2F764C0B08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80">
    <w:name w:val="782338F08C4E4DA7AD557365469BC42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81">
    <w:name w:val="ED340FA8779948608504B0F01A56494B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82">
    <w:name w:val="58B4BBFFB8E04EFCAC4E25FBC92FB50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83">
    <w:name w:val="5098FB8F09034F17A2DC210D0FED3A39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84">
    <w:name w:val="C06522BABC554C4D90CCF7CFB82FCEA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85">
    <w:name w:val="41639079FFE8461B9CADBA36E1B1DC99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86">
    <w:name w:val="31B50E859E8C47FAA78C53F219015B3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87">
    <w:name w:val="5EB94537172441D8891C566C0D36DEF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88">
    <w:name w:val="A4D72CAEC36B431A86AA27B942D37D6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89">
    <w:name w:val="06A24F9D08074E9BA4EC90D452ACE0D3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90">
    <w:name w:val="1023A8FAB43E43C685A6F600ADA8F21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91">
    <w:name w:val="C0302642CAB7473192965FCEC5FCF0F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92">
    <w:name w:val="F1592264524D4BE190A93B3868F36AEF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93">
    <w:name w:val="1867EF9DDF904D3588A359EA59BA96B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94">
    <w:name w:val="D2C9BD2450CD461E9293FAA2FB227E6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95">
    <w:name w:val="4E5E5B5A70ED4C6C8E3664E47E83243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96">
    <w:name w:val="5DC83F6389C64E269564B922BDB34AE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97">
    <w:name w:val="5987C387C1EB4D85AACE7494C5E2A6D1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98">
    <w:name w:val="AFD827F0C4074C26813B1F9CD8D0F70B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99">
    <w:name w:val="72EA704F10FC47328CC0B07C04D267B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00">
    <w:name w:val="32B5858F50BD41DE891EEF3D23F99E43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01">
    <w:name w:val="38BC94FC70004D319FC884DBBCBDA8C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02">
    <w:name w:val="4CE67E8C127041A09566B0002C29454A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03">
    <w:name w:val="DA4077924B5A4F8C9E14A1A7E9D68EF6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04">
    <w:name w:val="FCFEECABCBBA4677A43255F8B82D9AD9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05">
    <w:name w:val="B37A74DA812349EEB1661486D90BF33D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06">
    <w:name w:val="3F0C7B275F9F4D82BA26B8A90C47B05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07">
    <w:name w:val="8123CAD038AA400A8BD15E7C0536913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08">
    <w:name w:val="FA3C4265E0DC48D794A3265EE4A79BCA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09">
    <w:name w:val="661D3CF283314CD6B0F84C168FBABD5D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10">
    <w:name w:val="32AB277D471E46E094C66A6FC108C6D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11">
    <w:name w:val="5A4EB0B7F84340488281D779C4AE72D1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12">
    <w:name w:val="808A4A719F354F6A8D329AAC35BE5A4A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13">
    <w:name w:val="F208A8C5823747B682A7425298A59EE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14">
    <w:name w:val="17529775491A494E9A0D9E8ACB667A16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15">
    <w:name w:val="167A116AB8BB49A09A0F16729A32E428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16">
    <w:name w:val="3A58712B6BBC4A0394897F88470BF57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17">
    <w:name w:val="3E214670F4304BE4B83EA410DC1150B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18">
    <w:name w:val="E41B6679FEB94C90B1EFD13F20D75A3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19">
    <w:name w:val="A20C6FD6ED044E00B1BE46CFCAFA5EB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20">
    <w:name w:val="513147FE84D74C5F8D14E41FC954B038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21">
    <w:name w:val="E0E6A5DB535A4A7E949DCA35AE769A60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22">
    <w:name w:val="547F52442E0B4792948CFAF44A59A84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23">
    <w:name w:val="1EAE2A18B0A74776A5964A165674534F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24">
    <w:name w:val="DEDB04002F294A49B1F9A4D9B1E05F84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25">
    <w:name w:val="2BE743531CF04096B0148A51CD42A78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26">
    <w:name w:val="A2346695FD5A45649915C26519D46CB6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27">
    <w:name w:val="577E5241BE644E50B171B1EBB0B777A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28">
    <w:name w:val="47B28ADACD23478C8D17426534882DA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29">
    <w:name w:val="35CCDF7A044E4336A12AD10C9395FFB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30">
    <w:name w:val="1BC233E2DA5C44A69C353B49061A28A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31">
    <w:name w:val="6E11214A1D6548B6B7D8E41739E7AD26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32">
    <w:name w:val="3D424E750FEB4D2F81DEC7948E17533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33">
    <w:name w:val="E3BFA5C569E5407BB772A9385DF112E5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34">
    <w:name w:val="722F59CBFA84444BBF33754EDA27B4E8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35">
    <w:name w:val="C06DD486F681415E991707906958D94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36">
    <w:name w:val="CE8DE95836DD442FBBD8055B94E05396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37">
    <w:name w:val="771449BE97324EB0BF42268977939BF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38">
    <w:name w:val="68A63FE8E6884B94A8397D00D819D36F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39">
    <w:name w:val="0A3B7E847FA1495BBE0AFE9E5917F462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40">
    <w:name w:val="652CFF6C31AF431C8FB7582C9D27267D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41">
    <w:name w:val="72E4B2D07E2145C29BA530BF96BD6FEA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42">
    <w:name w:val="9B9BB973E7F040DC97DC901C9A0D079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43">
    <w:name w:val="5259B839DC41401F8B60D3A0536CAC8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44">
    <w:name w:val="AF266F56C417423D843BC0CCB1213BC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45">
    <w:name w:val="89964109AD244ADEAF16B1EC43CD211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46">
    <w:name w:val="DA609981F4314C24B20494D6E71C05A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47">
    <w:name w:val="CE6F32B1F2314074AB905A3FED6316E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48">
    <w:name w:val="5B2C7201F0514E10AF2A08F595A51A8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49">
    <w:name w:val="C147106391B144918EE64905B67326C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50">
    <w:name w:val="15400172EC16498F98047323704469D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51">
    <w:name w:val="8B0EED5A68AE4A97B1CBD06D1194EE52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52">
    <w:name w:val="30BA9AA65352463482DAEA5E1EB0452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53">
    <w:name w:val="8B7A9C0978794E4CAB7FAC1A8BAE182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54">
    <w:name w:val="861140056ED04D45B3D39F5FEB78D70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55">
    <w:name w:val="88A9D7B1EE6B4AAA996220D629E4703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56">
    <w:name w:val="8FAD5C29F8FE49E195675FDF8812251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57">
    <w:name w:val="9FD04EA017824706B89B81A06871818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58">
    <w:name w:val="184E732A633A44F9938DC53D2B0B6B1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  <w:style w:type="paragraph" w:customStyle="1" w:styleId="159">
    <w:name w:val="82A17D6FFE8946CAA3788C007BC3923A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en-GB" w:bidi="ar-SA"/>
    </w:rPr>
  </w:style>
</w:styles>
</file>

<file path=word/theme/theme1.xml><?xml version="1.0" encoding="utf-8"?>
<a:theme xmlns:a="http://schemas.openxmlformats.org/drawingml/2006/main" name="Lesson Plan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Calibri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lice-PR-Framing5a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F89D53-12B3-4F3A-81CE-10D0B3797E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Lesson plan</Template>
  <Pages>2</Pages>
  <Words>250</Words>
  <Characters>1430</Characters>
  <Lines>11</Lines>
  <Paragraphs>3</Paragraphs>
  <ScaleCrop>false</ScaleCrop>
  <LinksUpToDate>false</LinksUpToDate>
  <CharactersWithSpaces>1677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2017-02-24T17:24:00Z</dcterms:created>
  <dcterms:modified xsi:type="dcterms:W3CDTF">2017-03-02T01:57:48Z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TC034630779991</vt:lpwstr>
  </property>
  <property fmtid="{D5CDD505-2E9C-101B-9397-08002B2CF9AE}" pid="3" name="KSOProductBuildVer">
    <vt:lpwstr>2052-10.1.0.6206</vt:lpwstr>
  </property>
</Properties>
</file>